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3431" w14:textId="0CB1B5F2" w:rsidR="00E73C22" w:rsidRDefault="00E73C22" w:rsidP="00E61AB5">
      <w:pPr>
        <w:pStyle w:val="Date"/>
        <w:spacing w:line="360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S</w:t>
      </w:r>
      <w:r w:rsidRPr="00E73C22">
        <w:rPr>
          <w:rFonts w:asciiTheme="majorHAnsi" w:hAnsiTheme="majorHAnsi"/>
          <w:sz w:val="32"/>
          <w:szCs w:val="32"/>
        </w:rPr>
        <w:t>AN SIMON WATER IMPROVEMENT DISTRICT</w:t>
      </w:r>
    </w:p>
    <w:p w14:paraId="7A29262C" w14:textId="76274B17" w:rsidR="00E73C22" w:rsidRPr="00BC20DD" w:rsidRDefault="006B1043" w:rsidP="00E61A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September 10, </w:t>
      </w:r>
      <w:r w:rsidR="009514A7">
        <w:rPr>
          <w:b/>
          <w:bCs/>
          <w:sz w:val="28"/>
          <w:szCs w:val="28"/>
        </w:rPr>
        <w:t>2026,</w:t>
      </w:r>
      <w:r w:rsidR="00B36357">
        <w:rPr>
          <w:b/>
          <w:bCs/>
          <w:sz w:val="28"/>
          <w:szCs w:val="28"/>
        </w:rPr>
        <w:t xml:space="preserve"> </w:t>
      </w:r>
      <w:r w:rsidR="000B6A85">
        <w:rPr>
          <w:b/>
          <w:bCs/>
          <w:sz w:val="28"/>
          <w:szCs w:val="28"/>
        </w:rPr>
        <w:t>at</w:t>
      </w:r>
      <w:r w:rsidR="00E73C22" w:rsidRPr="00BC20DD">
        <w:rPr>
          <w:b/>
          <w:bCs/>
          <w:sz w:val="28"/>
          <w:szCs w:val="28"/>
        </w:rPr>
        <w:t xml:space="preserve"> </w:t>
      </w:r>
      <w:r w:rsidR="00B36357">
        <w:rPr>
          <w:b/>
          <w:bCs/>
          <w:sz w:val="28"/>
          <w:szCs w:val="28"/>
        </w:rPr>
        <w:t>9:00 a.</w:t>
      </w:r>
      <w:r w:rsidR="00E73C22" w:rsidRPr="00BC20DD">
        <w:rPr>
          <w:b/>
          <w:bCs/>
          <w:sz w:val="28"/>
          <w:szCs w:val="28"/>
        </w:rPr>
        <w:t>m. at SSWID Office</w:t>
      </w:r>
    </w:p>
    <w:p w14:paraId="36514511" w14:textId="397A47D2" w:rsidR="00B74964" w:rsidRPr="00B74964" w:rsidRDefault="00F54399" w:rsidP="00F54399">
      <w:pPr>
        <w:pStyle w:val="Date"/>
        <w:spacing w:line="360" w:lineRule="auto"/>
      </w:pPr>
      <w:r>
        <w:rPr>
          <w:rFonts w:asciiTheme="majorHAnsi" w:hAnsiTheme="majorHAnsi"/>
          <w:b/>
          <w:bCs/>
          <w:sz w:val="22"/>
          <w:szCs w:val="22"/>
        </w:rPr>
        <w:t>R</w:t>
      </w:r>
      <w:r w:rsidR="00B74964" w:rsidRPr="00BC20DD">
        <w:rPr>
          <w:rFonts w:asciiTheme="majorHAnsi" w:hAnsiTheme="majorHAnsi"/>
          <w:b/>
          <w:bCs/>
          <w:sz w:val="22"/>
          <w:szCs w:val="22"/>
        </w:rPr>
        <w:t>obert C. Fickett, Cla</w:t>
      </w:r>
      <w:r w:rsidR="00B36357">
        <w:rPr>
          <w:rFonts w:asciiTheme="majorHAnsi" w:hAnsiTheme="majorHAnsi"/>
          <w:b/>
          <w:bCs/>
          <w:sz w:val="22"/>
          <w:szCs w:val="22"/>
        </w:rPr>
        <w:t>r</w:t>
      </w:r>
      <w:r w:rsidR="00B74964" w:rsidRPr="00BC20DD">
        <w:rPr>
          <w:rFonts w:asciiTheme="majorHAnsi" w:hAnsiTheme="majorHAnsi"/>
          <w:b/>
          <w:bCs/>
          <w:sz w:val="22"/>
          <w:szCs w:val="22"/>
        </w:rPr>
        <w:t>enc</w:t>
      </w:r>
      <w:r w:rsidR="005D0534">
        <w:rPr>
          <w:rFonts w:asciiTheme="majorHAnsi" w:hAnsiTheme="majorHAnsi"/>
          <w:b/>
          <w:bCs/>
          <w:sz w:val="22"/>
          <w:szCs w:val="22"/>
        </w:rPr>
        <w:t>e</w:t>
      </w:r>
      <w:r w:rsidR="00B74964" w:rsidRPr="00BC20DD">
        <w:rPr>
          <w:rFonts w:asciiTheme="majorHAnsi" w:hAnsiTheme="majorHAnsi"/>
          <w:b/>
          <w:bCs/>
          <w:sz w:val="22"/>
          <w:szCs w:val="22"/>
        </w:rPr>
        <w:t xml:space="preserve"> Hooker, </w:t>
      </w:r>
      <w:r w:rsidR="00B36357">
        <w:rPr>
          <w:rFonts w:asciiTheme="majorHAnsi" w:hAnsiTheme="majorHAnsi"/>
          <w:b/>
          <w:bCs/>
          <w:sz w:val="22"/>
          <w:szCs w:val="22"/>
        </w:rPr>
        <w:t>John Novak</w:t>
      </w:r>
      <w:r w:rsidR="00B74964">
        <w:t xml:space="preserve">    </w:t>
      </w:r>
    </w:p>
    <w:p w14:paraId="3A11251D" w14:textId="0C9F6721" w:rsidR="00110BBD" w:rsidRPr="00FC416A" w:rsidRDefault="00FD3AE1" w:rsidP="00BC6FFA">
      <w:pPr>
        <w:pStyle w:val="ListNumber"/>
      </w:pPr>
      <w:r>
        <w:rPr>
          <w:rFonts w:eastAsiaTheme="majorEastAsia"/>
        </w:rPr>
        <w:t xml:space="preserve"> Call to Order</w:t>
      </w:r>
      <w:r w:rsidR="009514A7">
        <w:rPr>
          <w:rFonts w:eastAsiaTheme="majorEastAsia"/>
        </w:rPr>
        <w:t>: Robert</w:t>
      </w:r>
      <w:r w:rsidR="00FC416A">
        <w:rPr>
          <w:rFonts w:eastAsiaTheme="majorEastAsia"/>
        </w:rPr>
        <w:t xml:space="preserve"> C. Fickett called the meeting to order at 9:00 a.m.</w:t>
      </w:r>
    </w:p>
    <w:p w14:paraId="76CE649C" w14:textId="770EF2D8" w:rsidR="00FC416A" w:rsidRPr="00FD3AE1" w:rsidRDefault="00FC416A" w:rsidP="00FC416A">
      <w:pPr>
        <w:pStyle w:val="ListNumber"/>
        <w:numPr>
          <w:ilvl w:val="0"/>
          <w:numId w:val="0"/>
        </w:numPr>
        <w:ind w:left="173"/>
      </w:pPr>
      <w:r>
        <w:rPr>
          <w:rFonts w:eastAsiaTheme="majorEastAsia"/>
        </w:rPr>
        <w:t xml:space="preserve">Board members present </w:t>
      </w:r>
      <w:r w:rsidR="009514A7">
        <w:rPr>
          <w:rFonts w:eastAsiaTheme="majorEastAsia"/>
        </w:rPr>
        <w:t>were</w:t>
      </w:r>
      <w:r>
        <w:rPr>
          <w:rFonts w:eastAsiaTheme="majorEastAsia"/>
        </w:rPr>
        <w:t xml:space="preserve"> Robert C. Fickett, Clarence Hooker, and John Novak*</w:t>
      </w:r>
      <w:r w:rsidR="009514A7">
        <w:rPr>
          <w:rFonts w:eastAsiaTheme="majorEastAsia"/>
        </w:rPr>
        <w:t xml:space="preserve">. </w:t>
      </w:r>
      <w:r>
        <w:rPr>
          <w:rFonts w:eastAsiaTheme="majorEastAsia"/>
        </w:rPr>
        <w:t xml:space="preserve">Julia Ann Johnson, SSWID admin </w:t>
      </w:r>
      <w:r w:rsidR="009514A7">
        <w:rPr>
          <w:rFonts w:eastAsiaTheme="majorEastAsia"/>
        </w:rPr>
        <w:t>clerk,</w:t>
      </w:r>
      <w:r>
        <w:rPr>
          <w:rFonts w:eastAsiaTheme="majorEastAsia"/>
        </w:rPr>
        <w:t xml:space="preserve"> was also in attendance</w:t>
      </w:r>
      <w:r w:rsidR="009514A7">
        <w:rPr>
          <w:rFonts w:eastAsiaTheme="majorEastAsia"/>
        </w:rPr>
        <w:t>. * John</w:t>
      </w:r>
      <w:r>
        <w:rPr>
          <w:rFonts w:eastAsiaTheme="majorEastAsia"/>
        </w:rPr>
        <w:t xml:space="preserve"> Novak </w:t>
      </w:r>
      <w:r w:rsidR="009514A7">
        <w:rPr>
          <w:rFonts w:eastAsiaTheme="majorEastAsia"/>
        </w:rPr>
        <w:t>was not</w:t>
      </w:r>
      <w:r>
        <w:rPr>
          <w:rFonts w:eastAsiaTheme="majorEastAsia"/>
        </w:rPr>
        <w:t xml:space="preserve"> present for the approval of the agenda and minutes from the last meeting.</w:t>
      </w:r>
    </w:p>
    <w:p w14:paraId="61BC5353" w14:textId="07CFD4C8" w:rsidR="005C71FB" w:rsidRPr="00FC416A" w:rsidRDefault="005C71FB" w:rsidP="00BC6FFA">
      <w:pPr>
        <w:pStyle w:val="ListNumber"/>
      </w:pPr>
      <w:r>
        <w:rPr>
          <w:rFonts w:eastAsiaTheme="majorEastAsia"/>
        </w:rPr>
        <w:t>Approval of meeting agenda</w:t>
      </w:r>
      <w:r w:rsidR="00B36357">
        <w:rPr>
          <w:rFonts w:eastAsiaTheme="majorEastAsia"/>
        </w:rPr>
        <w:t xml:space="preserve"> </w:t>
      </w:r>
      <w:r w:rsidR="00470B55">
        <w:rPr>
          <w:rFonts w:eastAsiaTheme="majorEastAsia"/>
        </w:rPr>
        <w:t>(</w:t>
      </w:r>
      <w:r w:rsidR="006B1043">
        <w:rPr>
          <w:rFonts w:eastAsiaTheme="majorEastAsia"/>
        </w:rPr>
        <w:t>09/10/2026</w:t>
      </w:r>
      <w:r w:rsidR="0053793E">
        <w:rPr>
          <w:rFonts w:eastAsiaTheme="majorEastAsia"/>
        </w:rPr>
        <w:t>)</w:t>
      </w:r>
      <w:r w:rsidR="00FC416A">
        <w:rPr>
          <w:rFonts w:eastAsiaTheme="majorEastAsia"/>
        </w:rPr>
        <w:t xml:space="preserve"> Clarence Hooker moved to approve the agenda and Robert C. Fickett seconded the motion</w:t>
      </w:r>
      <w:r w:rsidR="009514A7">
        <w:rPr>
          <w:rFonts w:eastAsiaTheme="majorEastAsia"/>
        </w:rPr>
        <w:t xml:space="preserve">. </w:t>
      </w:r>
      <w:r w:rsidR="00FC416A">
        <w:rPr>
          <w:rFonts w:eastAsiaTheme="majorEastAsia"/>
        </w:rPr>
        <w:t>The motion passed.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131"/>
        <w:gridCol w:w="2009"/>
        <w:gridCol w:w="2013"/>
        <w:gridCol w:w="1872"/>
        <w:gridCol w:w="1872"/>
      </w:tblGrid>
      <w:tr w:rsidR="00FC416A" w14:paraId="39C75BC8" w14:textId="4177735D" w:rsidTr="00FC416A">
        <w:tc>
          <w:tcPr>
            <w:tcW w:w="2131" w:type="dxa"/>
          </w:tcPr>
          <w:p w14:paraId="654FFA06" w14:textId="39A88F5A" w:rsidR="00FC416A" w:rsidRDefault="00FC416A" w:rsidP="00FC416A">
            <w:pPr>
              <w:pStyle w:val="ListNumber"/>
              <w:numPr>
                <w:ilvl w:val="0"/>
                <w:numId w:val="0"/>
              </w:numPr>
            </w:pPr>
            <w:r>
              <w:t>Board Member</w:t>
            </w:r>
          </w:p>
        </w:tc>
        <w:tc>
          <w:tcPr>
            <w:tcW w:w="2009" w:type="dxa"/>
          </w:tcPr>
          <w:p w14:paraId="4837B4C9" w14:textId="0FFE247C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YAY</w:t>
            </w:r>
          </w:p>
        </w:tc>
        <w:tc>
          <w:tcPr>
            <w:tcW w:w="2013" w:type="dxa"/>
          </w:tcPr>
          <w:p w14:paraId="1C1F5F7C" w14:textId="1D6D4B23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NAY</w:t>
            </w:r>
          </w:p>
        </w:tc>
        <w:tc>
          <w:tcPr>
            <w:tcW w:w="1872" w:type="dxa"/>
          </w:tcPr>
          <w:p w14:paraId="7A9ED110" w14:textId="6F266A96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ABSTAIN</w:t>
            </w:r>
          </w:p>
        </w:tc>
        <w:tc>
          <w:tcPr>
            <w:tcW w:w="1872" w:type="dxa"/>
          </w:tcPr>
          <w:p w14:paraId="1E919F76" w14:textId="2254543C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ABSENT</w:t>
            </w:r>
          </w:p>
        </w:tc>
      </w:tr>
      <w:tr w:rsidR="00FC416A" w14:paraId="434F53C3" w14:textId="539F4230" w:rsidTr="00FC416A">
        <w:tc>
          <w:tcPr>
            <w:tcW w:w="2131" w:type="dxa"/>
          </w:tcPr>
          <w:p w14:paraId="3018E2FF" w14:textId="0A61A63E" w:rsidR="00FC416A" w:rsidRDefault="009514A7" w:rsidP="00FC416A">
            <w:pPr>
              <w:pStyle w:val="ListNumber"/>
              <w:numPr>
                <w:ilvl w:val="0"/>
                <w:numId w:val="0"/>
              </w:numPr>
            </w:pPr>
            <w:r>
              <w:t>Robert Fickett</w:t>
            </w:r>
          </w:p>
        </w:tc>
        <w:tc>
          <w:tcPr>
            <w:tcW w:w="2009" w:type="dxa"/>
          </w:tcPr>
          <w:p w14:paraId="45C91439" w14:textId="23CA5E8C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X</w:t>
            </w:r>
          </w:p>
        </w:tc>
        <w:tc>
          <w:tcPr>
            <w:tcW w:w="2013" w:type="dxa"/>
          </w:tcPr>
          <w:p w14:paraId="4E19A267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872" w:type="dxa"/>
          </w:tcPr>
          <w:p w14:paraId="48781F23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872" w:type="dxa"/>
          </w:tcPr>
          <w:p w14:paraId="1FBB20DA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</w:tr>
      <w:tr w:rsidR="00FC416A" w14:paraId="5408D145" w14:textId="68E816DF" w:rsidTr="00FC416A">
        <w:tc>
          <w:tcPr>
            <w:tcW w:w="2131" w:type="dxa"/>
          </w:tcPr>
          <w:p w14:paraId="554D35B5" w14:textId="3A98CFC1" w:rsidR="00FC416A" w:rsidRDefault="00FC416A" w:rsidP="00FC416A">
            <w:pPr>
              <w:pStyle w:val="ListNumber"/>
              <w:numPr>
                <w:ilvl w:val="0"/>
                <w:numId w:val="0"/>
              </w:numPr>
            </w:pPr>
            <w:r>
              <w:t>Clarence Hooker</w:t>
            </w:r>
          </w:p>
        </w:tc>
        <w:tc>
          <w:tcPr>
            <w:tcW w:w="2009" w:type="dxa"/>
          </w:tcPr>
          <w:p w14:paraId="0E1240BE" w14:textId="2599EEDD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X</w:t>
            </w:r>
          </w:p>
        </w:tc>
        <w:tc>
          <w:tcPr>
            <w:tcW w:w="2013" w:type="dxa"/>
          </w:tcPr>
          <w:p w14:paraId="6D4A6049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872" w:type="dxa"/>
          </w:tcPr>
          <w:p w14:paraId="595CB140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872" w:type="dxa"/>
          </w:tcPr>
          <w:p w14:paraId="2AC25463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</w:tr>
      <w:tr w:rsidR="00FC416A" w14:paraId="7438263C" w14:textId="7C2C189A" w:rsidTr="00FC416A">
        <w:tc>
          <w:tcPr>
            <w:tcW w:w="2131" w:type="dxa"/>
          </w:tcPr>
          <w:p w14:paraId="715128EB" w14:textId="79AD7F52" w:rsidR="00FC416A" w:rsidRDefault="00FC416A" w:rsidP="00FC416A">
            <w:pPr>
              <w:pStyle w:val="ListNumber"/>
              <w:numPr>
                <w:ilvl w:val="0"/>
                <w:numId w:val="0"/>
              </w:numPr>
            </w:pPr>
            <w:r>
              <w:t>John Novak</w:t>
            </w:r>
          </w:p>
        </w:tc>
        <w:tc>
          <w:tcPr>
            <w:tcW w:w="2009" w:type="dxa"/>
          </w:tcPr>
          <w:p w14:paraId="519BABF1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2013" w:type="dxa"/>
          </w:tcPr>
          <w:p w14:paraId="5C201E08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872" w:type="dxa"/>
          </w:tcPr>
          <w:p w14:paraId="572CFECF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872" w:type="dxa"/>
          </w:tcPr>
          <w:p w14:paraId="42B8C674" w14:textId="04E82FB2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X</w:t>
            </w:r>
          </w:p>
        </w:tc>
      </w:tr>
    </w:tbl>
    <w:p w14:paraId="769583BF" w14:textId="77777777" w:rsidR="00FC416A" w:rsidRPr="00FD3AE1" w:rsidRDefault="00FC416A" w:rsidP="00FC416A">
      <w:pPr>
        <w:pStyle w:val="ListNumber"/>
        <w:numPr>
          <w:ilvl w:val="0"/>
          <w:numId w:val="0"/>
        </w:numPr>
        <w:ind w:left="173"/>
      </w:pPr>
    </w:p>
    <w:p w14:paraId="2C0E6802" w14:textId="330EDFB1" w:rsidR="00110BBD" w:rsidRPr="00FC416A" w:rsidRDefault="005C71FB" w:rsidP="00BC6FFA">
      <w:pPr>
        <w:pStyle w:val="ListNumber"/>
      </w:pPr>
      <w:r w:rsidRPr="005C71FB">
        <w:rPr>
          <w:rFonts w:eastAsiaTheme="majorEastAsia"/>
        </w:rPr>
        <w:t>Approval of minutes from last meeting</w:t>
      </w:r>
      <w:r w:rsidR="00C330C8">
        <w:rPr>
          <w:rFonts w:eastAsiaTheme="majorEastAsia"/>
        </w:rPr>
        <w:t xml:space="preserve"> </w:t>
      </w:r>
      <w:r w:rsidR="007A0B90">
        <w:rPr>
          <w:rFonts w:eastAsiaTheme="majorEastAsia"/>
        </w:rPr>
        <w:t>(</w:t>
      </w:r>
      <w:r w:rsidR="00A344E0">
        <w:rPr>
          <w:rFonts w:eastAsiaTheme="majorEastAsia"/>
        </w:rPr>
        <w:t>0</w:t>
      </w:r>
      <w:r w:rsidR="006B1043">
        <w:rPr>
          <w:rFonts w:eastAsiaTheme="majorEastAsia"/>
        </w:rPr>
        <w:t>7/09/2026</w:t>
      </w:r>
      <w:r w:rsidR="009514A7">
        <w:rPr>
          <w:rFonts w:eastAsiaTheme="majorEastAsia"/>
        </w:rPr>
        <w:t>) Clarence</w:t>
      </w:r>
      <w:r w:rsidR="00FC416A">
        <w:rPr>
          <w:rFonts w:eastAsiaTheme="majorEastAsia"/>
        </w:rPr>
        <w:t xml:space="preserve"> Hooker moved to approve the minutes from the last meeting h</w:t>
      </w:r>
      <w:r w:rsidR="009514A7">
        <w:rPr>
          <w:rFonts w:eastAsiaTheme="majorEastAsia"/>
        </w:rPr>
        <w:t>e</w:t>
      </w:r>
      <w:r w:rsidR="00FC416A">
        <w:rPr>
          <w:rFonts w:eastAsiaTheme="majorEastAsia"/>
        </w:rPr>
        <w:t>ld on July 9, 2026</w:t>
      </w:r>
      <w:r w:rsidR="009514A7">
        <w:rPr>
          <w:rFonts w:eastAsiaTheme="majorEastAsia"/>
        </w:rPr>
        <w:t xml:space="preserve">. </w:t>
      </w:r>
      <w:r w:rsidR="00FC416A">
        <w:rPr>
          <w:rFonts w:eastAsiaTheme="majorEastAsia"/>
        </w:rPr>
        <w:t>Chuck Fickett seconded the motion</w:t>
      </w:r>
      <w:r w:rsidR="009514A7">
        <w:rPr>
          <w:rFonts w:eastAsiaTheme="majorEastAsia"/>
        </w:rPr>
        <w:t xml:space="preserve">. </w:t>
      </w:r>
      <w:r w:rsidR="00FC416A">
        <w:rPr>
          <w:rFonts w:eastAsiaTheme="majorEastAsia"/>
        </w:rPr>
        <w:t>The motion passed.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162"/>
        <w:gridCol w:w="1793"/>
        <w:gridCol w:w="1969"/>
        <w:gridCol w:w="1988"/>
        <w:gridCol w:w="1985"/>
      </w:tblGrid>
      <w:tr w:rsidR="00FC416A" w14:paraId="17A541B7" w14:textId="77777777" w:rsidTr="00FC416A">
        <w:tc>
          <w:tcPr>
            <w:tcW w:w="2162" w:type="dxa"/>
          </w:tcPr>
          <w:p w14:paraId="186CB3AE" w14:textId="6ED57538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Board Member</w:t>
            </w:r>
          </w:p>
        </w:tc>
        <w:tc>
          <w:tcPr>
            <w:tcW w:w="1793" w:type="dxa"/>
          </w:tcPr>
          <w:p w14:paraId="1D35EA63" w14:textId="2BA68DBE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YAY</w:t>
            </w:r>
          </w:p>
        </w:tc>
        <w:tc>
          <w:tcPr>
            <w:tcW w:w="1969" w:type="dxa"/>
          </w:tcPr>
          <w:p w14:paraId="386D9914" w14:textId="73CF541A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NAY</w:t>
            </w:r>
          </w:p>
        </w:tc>
        <w:tc>
          <w:tcPr>
            <w:tcW w:w="1988" w:type="dxa"/>
          </w:tcPr>
          <w:p w14:paraId="5F96682F" w14:textId="0E058F13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ABSTAIN</w:t>
            </w:r>
          </w:p>
        </w:tc>
        <w:tc>
          <w:tcPr>
            <w:tcW w:w="1985" w:type="dxa"/>
          </w:tcPr>
          <w:p w14:paraId="2827BDB3" w14:textId="1A7FFDD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ABSENT</w:t>
            </w:r>
          </w:p>
        </w:tc>
      </w:tr>
      <w:tr w:rsidR="00FC416A" w14:paraId="6E8B4B6A" w14:textId="77777777" w:rsidTr="00FC416A">
        <w:tc>
          <w:tcPr>
            <w:tcW w:w="2162" w:type="dxa"/>
          </w:tcPr>
          <w:p w14:paraId="39D6BA1C" w14:textId="3F0FE766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Robert Fickett</w:t>
            </w:r>
          </w:p>
        </w:tc>
        <w:tc>
          <w:tcPr>
            <w:tcW w:w="1793" w:type="dxa"/>
          </w:tcPr>
          <w:p w14:paraId="7DAE9996" w14:textId="4D3B19C4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X</w:t>
            </w:r>
          </w:p>
        </w:tc>
        <w:tc>
          <w:tcPr>
            <w:tcW w:w="1969" w:type="dxa"/>
          </w:tcPr>
          <w:p w14:paraId="2E471265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988" w:type="dxa"/>
          </w:tcPr>
          <w:p w14:paraId="77996CC1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985" w:type="dxa"/>
          </w:tcPr>
          <w:p w14:paraId="53EE0D91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</w:tr>
      <w:tr w:rsidR="00FC416A" w14:paraId="3645D4C1" w14:textId="77777777" w:rsidTr="00FC416A">
        <w:tc>
          <w:tcPr>
            <w:tcW w:w="2162" w:type="dxa"/>
          </w:tcPr>
          <w:p w14:paraId="70D9163E" w14:textId="38ED7E9A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Clarence Hooker</w:t>
            </w:r>
          </w:p>
        </w:tc>
        <w:tc>
          <w:tcPr>
            <w:tcW w:w="1793" w:type="dxa"/>
          </w:tcPr>
          <w:p w14:paraId="533748BA" w14:textId="6F58645E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X</w:t>
            </w:r>
          </w:p>
        </w:tc>
        <w:tc>
          <w:tcPr>
            <w:tcW w:w="1969" w:type="dxa"/>
          </w:tcPr>
          <w:p w14:paraId="0AEDD952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988" w:type="dxa"/>
          </w:tcPr>
          <w:p w14:paraId="61B6D8C8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985" w:type="dxa"/>
          </w:tcPr>
          <w:p w14:paraId="3EA76120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</w:tr>
      <w:tr w:rsidR="00FC416A" w14:paraId="42CC60C6" w14:textId="77777777" w:rsidTr="00FC416A">
        <w:tc>
          <w:tcPr>
            <w:tcW w:w="2162" w:type="dxa"/>
          </w:tcPr>
          <w:p w14:paraId="2FFFB892" w14:textId="616DD2C1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John Novak</w:t>
            </w:r>
          </w:p>
        </w:tc>
        <w:tc>
          <w:tcPr>
            <w:tcW w:w="1793" w:type="dxa"/>
          </w:tcPr>
          <w:p w14:paraId="00588552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969" w:type="dxa"/>
          </w:tcPr>
          <w:p w14:paraId="5EFF4AD1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988" w:type="dxa"/>
          </w:tcPr>
          <w:p w14:paraId="02E61E54" w14:textId="77777777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985" w:type="dxa"/>
          </w:tcPr>
          <w:p w14:paraId="51263BAE" w14:textId="2D0F6721" w:rsidR="00FC416A" w:rsidRDefault="00FC416A" w:rsidP="00FC416A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X</w:t>
            </w:r>
          </w:p>
        </w:tc>
      </w:tr>
    </w:tbl>
    <w:p w14:paraId="0AA89D9E" w14:textId="246ADE46" w:rsidR="009E7E32" w:rsidRDefault="009E7E32" w:rsidP="009E7E32">
      <w:pPr>
        <w:pStyle w:val="ListNumber"/>
        <w:numPr>
          <w:ilvl w:val="0"/>
          <w:numId w:val="0"/>
        </w:numPr>
      </w:pPr>
    </w:p>
    <w:p w14:paraId="03877416" w14:textId="48B49F74" w:rsidR="009E7E32" w:rsidRDefault="009E7E32" w:rsidP="009E7E32">
      <w:pPr>
        <w:pStyle w:val="ListNumber"/>
      </w:pPr>
      <w:r>
        <w:t xml:space="preserve"> Financial </w:t>
      </w:r>
      <w:r w:rsidR="009514A7">
        <w:t>Report (</w:t>
      </w:r>
      <w:r>
        <w:t xml:space="preserve">Discussion, </w:t>
      </w:r>
      <w:r w:rsidR="009514A7">
        <w:t>Action) Due</w:t>
      </w:r>
      <w:r>
        <w:t xml:space="preserve"> to the financial report being completed early in the week </w:t>
      </w:r>
      <w:proofErr w:type="gramStart"/>
      <w:r>
        <w:t>some</w:t>
      </w:r>
      <w:proofErr w:type="gramEnd"/>
      <w:r>
        <w:t xml:space="preserve"> additional funds were added to make the report current</w:t>
      </w:r>
      <w:r w:rsidR="009514A7">
        <w:t xml:space="preserve">. </w:t>
      </w:r>
      <w:r>
        <w:t xml:space="preserve">After a review of the funds </w:t>
      </w:r>
      <w:r w:rsidR="003363FE">
        <w:t xml:space="preserve">in all accounts a </w:t>
      </w:r>
      <w:r>
        <w:t xml:space="preserve">discussion was </w:t>
      </w:r>
      <w:r w:rsidR="003363FE">
        <w:t xml:space="preserve">had </w:t>
      </w:r>
      <w:r>
        <w:t>to move $15,000.00 from the Chase Operation Account to the County General Fund where it can generate interest</w:t>
      </w:r>
      <w:r w:rsidR="009514A7">
        <w:t xml:space="preserve">. </w:t>
      </w:r>
      <w:r>
        <w:t xml:space="preserve">John </w:t>
      </w:r>
      <w:r w:rsidR="003363FE">
        <w:t xml:space="preserve">Novak </w:t>
      </w:r>
      <w:r w:rsidR="00737510">
        <w:t xml:space="preserve">made a motion </w:t>
      </w:r>
      <w:r w:rsidR="003363FE">
        <w:t xml:space="preserve">to move the funds to the County General </w:t>
      </w:r>
      <w:r w:rsidR="009514A7">
        <w:t>Fund and</w:t>
      </w:r>
      <w:r w:rsidR="003363FE">
        <w:t xml:space="preserve"> accept the financial report as presented</w:t>
      </w:r>
      <w:r w:rsidR="009514A7">
        <w:t xml:space="preserve">. </w:t>
      </w:r>
      <w:r w:rsidR="003363FE">
        <w:t>Clarence Hooker seconded the motion</w:t>
      </w:r>
      <w:r w:rsidR="009514A7">
        <w:t xml:space="preserve">. </w:t>
      </w:r>
      <w:r w:rsidR="003363FE">
        <w:t>The motion passed.</w:t>
      </w:r>
    </w:p>
    <w:p w14:paraId="6E2047BA" w14:textId="77777777" w:rsidR="009E7E32" w:rsidRDefault="009E7E32" w:rsidP="009E7E32">
      <w:pPr>
        <w:pStyle w:val="ListNumber"/>
        <w:numPr>
          <w:ilvl w:val="0"/>
          <w:numId w:val="0"/>
        </w:numPr>
        <w:ind w:left="173"/>
      </w:pP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342"/>
        <w:gridCol w:w="1618"/>
        <w:gridCol w:w="1979"/>
        <w:gridCol w:w="1979"/>
        <w:gridCol w:w="1979"/>
      </w:tblGrid>
      <w:tr w:rsidR="009E7E32" w14:paraId="3CC91F73" w14:textId="77777777" w:rsidTr="003363FE">
        <w:tc>
          <w:tcPr>
            <w:tcW w:w="2342" w:type="dxa"/>
          </w:tcPr>
          <w:p w14:paraId="40A150F0" w14:textId="7AFD2DB0" w:rsidR="009E7E32" w:rsidRDefault="009514A7" w:rsidP="003363FE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</w:pPr>
            <w:r>
              <w:lastRenderedPageBreak/>
              <w:t>Board Member</w:t>
            </w:r>
          </w:p>
        </w:tc>
        <w:tc>
          <w:tcPr>
            <w:tcW w:w="1618" w:type="dxa"/>
          </w:tcPr>
          <w:p w14:paraId="07AADF02" w14:textId="7B925155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  <w:r>
              <w:t>YAY</w:t>
            </w:r>
          </w:p>
        </w:tc>
        <w:tc>
          <w:tcPr>
            <w:tcW w:w="1979" w:type="dxa"/>
          </w:tcPr>
          <w:p w14:paraId="4139FEB5" w14:textId="620EFCDC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  <w:r>
              <w:t>NAY</w:t>
            </w:r>
          </w:p>
        </w:tc>
        <w:tc>
          <w:tcPr>
            <w:tcW w:w="1979" w:type="dxa"/>
          </w:tcPr>
          <w:p w14:paraId="68ED3B52" w14:textId="54128963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  <w:r>
              <w:t>ABSTAIN</w:t>
            </w:r>
          </w:p>
        </w:tc>
        <w:tc>
          <w:tcPr>
            <w:tcW w:w="1979" w:type="dxa"/>
          </w:tcPr>
          <w:p w14:paraId="7009A342" w14:textId="2AE7302F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  <w:r>
              <w:t>ABSENT</w:t>
            </w:r>
          </w:p>
        </w:tc>
      </w:tr>
      <w:tr w:rsidR="009E7E32" w14:paraId="3010D89E" w14:textId="77777777" w:rsidTr="003363FE">
        <w:tc>
          <w:tcPr>
            <w:tcW w:w="2342" w:type="dxa"/>
          </w:tcPr>
          <w:p w14:paraId="0AC85E04" w14:textId="096ACB63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360"/>
            </w:pPr>
            <w:r>
              <w:t>Robert Fickett</w:t>
            </w:r>
          </w:p>
        </w:tc>
        <w:tc>
          <w:tcPr>
            <w:tcW w:w="1618" w:type="dxa"/>
          </w:tcPr>
          <w:p w14:paraId="43CB6DC2" w14:textId="5EF71826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  <w:r>
              <w:t>X</w:t>
            </w:r>
          </w:p>
        </w:tc>
        <w:tc>
          <w:tcPr>
            <w:tcW w:w="1979" w:type="dxa"/>
          </w:tcPr>
          <w:p w14:paraId="6E3E8F0E" w14:textId="77777777" w:rsidR="009E7E32" w:rsidRDefault="009E7E32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</w:p>
        </w:tc>
        <w:tc>
          <w:tcPr>
            <w:tcW w:w="1979" w:type="dxa"/>
          </w:tcPr>
          <w:p w14:paraId="7102F548" w14:textId="77777777" w:rsidR="009E7E32" w:rsidRDefault="009E7E32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</w:p>
        </w:tc>
        <w:tc>
          <w:tcPr>
            <w:tcW w:w="1979" w:type="dxa"/>
          </w:tcPr>
          <w:p w14:paraId="1988CC43" w14:textId="77777777" w:rsidR="009E7E32" w:rsidRDefault="009E7E32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</w:p>
        </w:tc>
      </w:tr>
      <w:tr w:rsidR="009E7E32" w14:paraId="12BB1B56" w14:textId="77777777" w:rsidTr="003363FE">
        <w:tc>
          <w:tcPr>
            <w:tcW w:w="2342" w:type="dxa"/>
          </w:tcPr>
          <w:p w14:paraId="1152FAAC" w14:textId="79B5EB69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</w:pPr>
            <w:r>
              <w:t>Clarence Hooker</w:t>
            </w:r>
          </w:p>
        </w:tc>
        <w:tc>
          <w:tcPr>
            <w:tcW w:w="1618" w:type="dxa"/>
          </w:tcPr>
          <w:p w14:paraId="376740B9" w14:textId="3F034649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  <w:r>
              <w:t>X</w:t>
            </w:r>
          </w:p>
        </w:tc>
        <w:tc>
          <w:tcPr>
            <w:tcW w:w="1979" w:type="dxa"/>
          </w:tcPr>
          <w:p w14:paraId="0F2AC171" w14:textId="77777777" w:rsidR="009E7E32" w:rsidRDefault="009E7E32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</w:p>
        </w:tc>
        <w:tc>
          <w:tcPr>
            <w:tcW w:w="1979" w:type="dxa"/>
          </w:tcPr>
          <w:p w14:paraId="764BC36B" w14:textId="77777777" w:rsidR="009E7E32" w:rsidRDefault="009E7E32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</w:p>
        </w:tc>
        <w:tc>
          <w:tcPr>
            <w:tcW w:w="1979" w:type="dxa"/>
          </w:tcPr>
          <w:p w14:paraId="5394E8FD" w14:textId="77777777" w:rsidR="009E7E32" w:rsidRDefault="009E7E32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</w:p>
        </w:tc>
      </w:tr>
      <w:tr w:rsidR="009E7E32" w14:paraId="153F4E20" w14:textId="77777777" w:rsidTr="003363FE">
        <w:tc>
          <w:tcPr>
            <w:tcW w:w="2342" w:type="dxa"/>
          </w:tcPr>
          <w:p w14:paraId="2F147B86" w14:textId="25A674A3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360"/>
            </w:pPr>
            <w:r>
              <w:t>John Novak</w:t>
            </w:r>
          </w:p>
        </w:tc>
        <w:tc>
          <w:tcPr>
            <w:tcW w:w="1618" w:type="dxa"/>
          </w:tcPr>
          <w:p w14:paraId="3FD38FE2" w14:textId="7DD560A3" w:rsidR="009E7E32" w:rsidRDefault="003363FE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  <w:r>
              <w:t>X</w:t>
            </w:r>
          </w:p>
        </w:tc>
        <w:tc>
          <w:tcPr>
            <w:tcW w:w="1979" w:type="dxa"/>
          </w:tcPr>
          <w:p w14:paraId="3243A087" w14:textId="77777777" w:rsidR="009E7E32" w:rsidRDefault="009E7E32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</w:p>
        </w:tc>
        <w:tc>
          <w:tcPr>
            <w:tcW w:w="1979" w:type="dxa"/>
          </w:tcPr>
          <w:p w14:paraId="67722332" w14:textId="77777777" w:rsidR="009E7E32" w:rsidRDefault="009E7E32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</w:p>
        </w:tc>
        <w:tc>
          <w:tcPr>
            <w:tcW w:w="1979" w:type="dxa"/>
          </w:tcPr>
          <w:p w14:paraId="20BD324C" w14:textId="77777777" w:rsidR="009E7E32" w:rsidRDefault="009E7E32" w:rsidP="003363FE">
            <w:pPr>
              <w:pStyle w:val="ListNumber"/>
              <w:numPr>
                <w:ilvl w:val="0"/>
                <w:numId w:val="0"/>
              </w:numPr>
              <w:ind w:left="360"/>
              <w:jc w:val="center"/>
            </w:pPr>
          </w:p>
        </w:tc>
      </w:tr>
    </w:tbl>
    <w:p w14:paraId="134AAF0F" w14:textId="77777777" w:rsidR="009E7E32" w:rsidRDefault="009E7E32" w:rsidP="00FC416A">
      <w:pPr>
        <w:pStyle w:val="ListNumber"/>
        <w:numPr>
          <w:ilvl w:val="0"/>
          <w:numId w:val="0"/>
        </w:numPr>
        <w:ind w:left="173"/>
      </w:pPr>
    </w:p>
    <w:p w14:paraId="37D6EC8C" w14:textId="050EB403" w:rsidR="005C71FB" w:rsidRDefault="005C71FB" w:rsidP="00BC6FFA">
      <w:pPr>
        <w:pStyle w:val="ListNumber"/>
      </w:pPr>
      <w:r>
        <w:t>Old Business (Discussion, Possible Action)</w:t>
      </w:r>
    </w:p>
    <w:p w14:paraId="20E3CF44" w14:textId="6388C356" w:rsidR="00DC1BE9" w:rsidRDefault="00DC1BE9" w:rsidP="00DC1BE9">
      <w:pPr>
        <w:pStyle w:val="ListNumber"/>
        <w:numPr>
          <w:ilvl w:val="0"/>
          <w:numId w:val="13"/>
        </w:numPr>
      </w:pPr>
      <w:r>
        <w:t>R/O System updates-Chuck Fickett</w:t>
      </w:r>
    </w:p>
    <w:p w14:paraId="211896A3" w14:textId="7A8979FD" w:rsidR="003363FE" w:rsidRDefault="003363FE" w:rsidP="003363FE">
      <w:pPr>
        <w:pStyle w:val="ListNumber"/>
        <w:numPr>
          <w:ilvl w:val="0"/>
          <w:numId w:val="0"/>
        </w:numPr>
        <w:ind w:left="533"/>
      </w:pPr>
      <w:r>
        <w:t>NES Engineers are doing a site visit this afternoon. The estimated time to be online with the new RO system is in October 2026</w:t>
      </w:r>
      <w:r w:rsidR="009514A7">
        <w:t xml:space="preserve">. </w:t>
      </w:r>
    </w:p>
    <w:p w14:paraId="073C2323" w14:textId="77777777" w:rsidR="009514A7" w:rsidRDefault="009514A7" w:rsidP="003363FE">
      <w:pPr>
        <w:pStyle w:val="ListNumber"/>
        <w:numPr>
          <w:ilvl w:val="0"/>
          <w:numId w:val="0"/>
        </w:numPr>
        <w:ind w:left="533"/>
      </w:pPr>
      <w:r>
        <w:t xml:space="preserve">Accomplishments: </w:t>
      </w:r>
    </w:p>
    <w:p w14:paraId="7A52B555" w14:textId="117531BF" w:rsidR="009514A7" w:rsidRDefault="009514A7" w:rsidP="003363FE">
      <w:pPr>
        <w:pStyle w:val="ListNumber"/>
        <w:numPr>
          <w:ilvl w:val="0"/>
          <w:numId w:val="0"/>
        </w:numPr>
        <w:ind w:left="533"/>
      </w:pPr>
      <w:r>
        <w:t>RO system is in the building and hooked up but not turned on yet</w:t>
      </w:r>
      <w:r w:rsidR="00FD51F0">
        <w:t xml:space="preserve">. </w:t>
      </w:r>
    </w:p>
    <w:p w14:paraId="5805F244" w14:textId="059392C1" w:rsidR="009514A7" w:rsidRDefault="00FD51F0" w:rsidP="003363FE">
      <w:pPr>
        <w:pStyle w:val="ListNumber"/>
        <w:numPr>
          <w:ilvl w:val="0"/>
          <w:numId w:val="0"/>
        </w:numPr>
        <w:ind w:left="533"/>
      </w:pPr>
      <w:r>
        <w:t>5-ton</w:t>
      </w:r>
      <w:r w:rsidR="009514A7">
        <w:t xml:space="preserve"> AC unit to keep the RO system and delivery of water system to our customers has been completed</w:t>
      </w:r>
      <w:r>
        <w:t xml:space="preserve">. </w:t>
      </w:r>
      <w:r w:rsidR="009514A7">
        <w:br/>
        <w:t xml:space="preserve">Evaporation pond is completed. </w:t>
      </w:r>
    </w:p>
    <w:p w14:paraId="524EC4FD" w14:textId="286FF659" w:rsidR="00FD51F0" w:rsidRDefault="00FD51F0" w:rsidP="003363FE">
      <w:pPr>
        <w:pStyle w:val="ListNumber"/>
        <w:numPr>
          <w:ilvl w:val="0"/>
          <w:numId w:val="0"/>
        </w:numPr>
        <w:ind w:left="533"/>
      </w:pPr>
      <w:r>
        <w:t>SSWID ‘s large 100,000 storge tank was cleaned on Saturday September 5, 2026.</w:t>
      </w:r>
    </w:p>
    <w:p w14:paraId="4E6ACDC1" w14:textId="77777777" w:rsidR="009514A7" w:rsidRDefault="009514A7" w:rsidP="003363FE">
      <w:pPr>
        <w:pStyle w:val="ListNumber"/>
        <w:numPr>
          <w:ilvl w:val="0"/>
          <w:numId w:val="0"/>
        </w:numPr>
        <w:ind w:left="533"/>
      </w:pPr>
    </w:p>
    <w:p w14:paraId="0CA24C46" w14:textId="77777777" w:rsidR="009514A7" w:rsidRDefault="009514A7" w:rsidP="003363FE">
      <w:pPr>
        <w:pStyle w:val="ListNumber"/>
        <w:numPr>
          <w:ilvl w:val="0"/>
          <w:numId w:val="0"/>
        </w:numPr>
        <w:ind w:left="533"/>
      </w:pPr>
      <w:r>
        <w:t>Pending:</w:t>
      </w:r>
    </w:p>
    <w:p w14:paraId="47BBD0FC" w14:textId="67D47F6A" w:rsidR="00FD51F0" w:rsidRDefault="00FD51F0" w:rsidP="003363FE">
      <w:pPr>
        <w:pStyle w:val="ListNumber"/>
        <w:numPr>
          <w:ilvl w:val="0"/>
          <w:numId w:val="0"/>
        </w:numPr>
        <w:ind w:left="533"/>
      </w:pPr>
      <w:r>
        <w:t xml:space="preserve">Engineers are looking at a way to correct the cement pads, so they are not a hazard when working on them. </w:t>
      </w:r>
      <w:proofErr w:type="gramStart"/>
      <w:r>
        <w:t>Several</w:t>
      </w:r>
      <w:proofErr w:type="gramEnd"/>
      <w:r>
        <w:t xml:space="preserve"> ideas are being explored.</w:t>
      </w:r>
    </w:p>
    <w:p w14:paraId="61B4391A" w14:textId="3F8C55C8" w:rsidR="00F81BB9" w:rsidRDefault="00F81BB9" w:rsidP="003363FE">
      <w:pPr>
        <w:pStyle w:val="ListNumber"/>
        <w:numPr>
          <w:ilvl w:val="0"/>
          <w:numId w:val="0"/>
        </w:numPr>
        <w:ind w:left="533"/>
      </w:pPr>
      <w:r>
        <w:t>Shade will be made to go over the equipment that is outside.</w:t>
      </w:r>
    </w:p>
    <w:p w14:paraId="3D0F603C" w14:textId="09FC8FBE" w:rsidR="00F81BB9" w:rsidRDefault="00F81BB9" w:rsidP="003363FE">
      <w:pPr>
        <w:pStyle w:val="ListNumber"/>
        <w:numPr>
          <w:ilvl w:val="0"/>
          <w:numId w:val="0"/>
        </w:numPr>
        <w:ind w:left="533"/>
      </w:pPr>
      <w:r>
        <w:t xml:space="preserve">New well sign needs </w:t>
      </w:r>
      <w:r w:rsidR="00FD51F0">
        <w:t>to</w:t>
      </w:r>
      <w:r>
        <w:t xml:space="preserve"> be placed on the fence plus our Public Water System number.</w:t>
      </w:r>
    </w:p>
    <w:p w14:paraId="54CF27A8" w14:textId="54DDE57F" w:rsidR="00F81BB9" w:rsidRDefault="00F81BB9" w:rsidP="003363FE">
      <w:pPr>
        <w:pStyle w:val="ListNumber"/>
        <w:numPr>
          <w:ilvl w:val="0"/>
          <w:numId w:val="0"/>
        </w:numPr>
        <w:ind w:left="533"/>
      </w:pPr>
      <w:r>
        <w:t>Sensors on the RO system will need to be adjusted when we go live.</w:t>
      </w:r>
    </w:p>
    <w:p w14:paraId="5380EA80" w14:textId="77777777" w:rsidR="009514A7" w:rsidRDefault="009514A7" w:rsidP="003363FE">
      <w:pPr>
        <w:pStyle w:val="ListNumber"/>
        <w:numPr>
          <w:ilvl w:val="0"/>
          <w:numId w:val="0"/>
        </w:numPr>
        <w:ind w:left="533"/>
      </w:pPr>
      <w:r>
        <w:t xml:space="preserve"> Chlorine equipment will be moved inside.</w:t>
      </w:r>
      <w:r w:rsidRPr="009514A7">
        <w:t xml:space="preserve"> </w:t>
      </w:r>
    </w:p>
    <w:p w14:paraId="1AAF3270" w14:textId="13B102B3" w:rsidR="009514A7" w:rsidRDefault="009514A7" w:rsidP="003363FE">
      <w:pPr>
        <w:pStyle w:val="ListNumber"/>
        <w:numPr>
          <w:ilvl w:val="0"/>
          <w:numId w:val="0"/>
        </w:numPr>
        <w:ind w:left="533"/>
      </w:pPr>
      <w:r>
        <w:t xml:space="preserve"> Signage and new padlocks need to be complete at the Evaporation Pond.</w:t>
      </w:r>
    </w:p>
    <w:p w14:paraId="1A6E8FCC" w14:textId="7C943308" w:rsidR="00F81BB9" w:rsidRDefault="00F81BB9" w:rsidP="003363FE">
      <w:pPr>
        <w:pStyle w:val="ListNumber"/>
        <w:numPr>
          <w:ilvl w:val="0"/>
          <w:numId w:val="0"/>
        </w:numPr>
        <w:ind w:left="533"/>
      </w:pPr>
      <w:r>
        <w:t xml:space="preserve">SSVFD will provide </w:t>
      </w:r>
      <w:r w:rsidR="00FD51F0">
        <w:t>signage</w:t>
      </w:r>
      <w:r>
        <w:t xml:space="preserve"> for the fence around our building and the HAZ MAT signs once the chemicals being used have all been determined.</w:t>
      </w:r>
    </w:p>
    <w:p w14:paraId="35FA12B9" w14:textId="77777777" w:rsidR="00FD51F0" w:rsidRDefault="00FD51F0" w:rsidP="003363FE">
      <w:pPr>
        <w:pStyle w:val="ListNumber"/>
        <w:numPr>
          <w:ilvl w:val="0"/>
          <w:numId w:val="0"/>
        </w:numPr>
        <w:ind w:left="533"/>
      </w:pPr>
    </w:p>
    <w:p w14:paraId="19E15A61" w14:textId="6C53A98B" w:rsidR="0068484A" w:rsidRDefault="00DC1BE9" w:rsidP="00F54399">
      <w:pPr>
        <w:pStyle w:val="ListNumber"/>
        <w:numPr>
          <w:ilvl w:val="0"/>
          <w:numId w:val="13"/>
        </w:numPr>
      </w:pPr>
      <w:r>
        <w:lastRenderedPageBreak/>
        <w:t>W</w:t>
      </w:r>
      <w:r w:rsidR="00FC027E">
        <w:t>.I.F.A.</w:t>
      </w:r>
      <w:r w:rsidR="009801EF">
        <w:t xml:space="preserve"> WATER Conservation Grant</w:t>
      </w:r>
      <w:r w:rsidR="00960925">
        <w:t xml:space="preserve"> Update</w:t>
      </w:r>
      <w:r w:rsidR="009801EF">
        <w:t>-</w:t>
      </w:r>
      <w:r w:rsidR="0068484A">
        <w:t>Chuck Fickett</w:t>
      </w:r>
    </w:p>
    <w:p w14:paraId="6332FDF7" w14:textId="0D387E93" w:rsidR="00F81BB9" w:rsidRDefault="003363FE" w:rsidP="00F81BB9">
      <w:pPr>
        <w:pStyle w:val="ListNumber"/>
        <w:numPr>
          <w:ilvl w:val="0"/>
          <w:numId w:val="0"/>
        </w:numPr>
        <w:ind w:left="533"/>
      </w:pPr>
      <w:r>
        <w:t>SSWID was unable to meet the deadline for the full use of the grant monies awarded to us</w:t>
      </w:r>
      <w:r w:rsidR="009514A7">
        <w:t xml:space="preserve">. </w:t>
      </w:r>
      <w:r w:rsidR="00F60915">
        <w:t xml:space="preserve">On the positive </w:t>
      </w:r>
      <w:r w:rsidR="009514A7">
        <w:t>side:</w:t>
      </w:r>
      <w:r w:rsidR="00F60915">
        <w:t xml:space="preserve"> </w:t>
      </w:r>
      <w:r>
        <w:t xml:space="preserve"> </w:t>
      </w:r>
      <w:proofErr w:type="gramStart"/>
      <w:r>
        <w:t xml:space="preserve">the </w:t>
      </w:r>
      <w:r w:rsidR="00F60915">
        <w:t>majority of</w:t>
      </w:r>
      <w:proofErr w:type="gramEnd"/>
      <w:r w:rsidR="00F60915">
        <w:t xml:space="preserve"> our customers have the new meters installed. We still need to purchase the larger meters for our business</w:t>
      </w:r>
      <w:r w:rsidR="009514A7">
        <w:t xml:space="preserve"> customers. </w:t>
      </w:r>
      <w:r w:rsidR="00F60915">
        <w:t xml:space="preserve">The In-Kind part of the grant was </w:t>
      </w:r>
      <w:r w:rsidR="009514A7">
        <w:t>one-third</w:t>
      </w:r>
      <w:r w:rsidR="00F60915">
        <w:t xml:space="preserve"> of the </w:t>
      </w:r>
      <w:r w:rsidR="009514A7">
        <w:t>loan,</w:t>
      </w:r>
      <w:r w:rsidR="00F60915">
        <w:t xml:space="preserve"> and we </w:t>
      </w:r>
      <w:proofErr w:type="gramStart"/>
      <w:r w:rsidR="00F60915">
        <w:t>have met</w:t>
      </w:r>
      <w:proofErr w:type="gramEnd"/>
      <w:r w:rsidR="00F60915">
        <w:t xml:space="preserve"> this part of the grant</w:t>
      </w:r>
      <w:r w:rsidR="009514A7">
        <w:t xml:space="preserve">. </w:t>
      </w:r>
      <w:r w:rsidR="00F60915">
        <w:t xml:space="preserve">The next phase of this upgrade will be the automatic reading of meters by specialized software and </w:t>
      </w:r>
      <w:r w:rsidR="009514A7">
        <w:t xml:space="preserve">equipment. </w:t>
      </w:r>
      <w:r w:rsidR="00F60915">
        <w:t>Forti</w:t>
      </w:r>
      <w:r w:rsidR="009514A7">
        <w:t>li</w:t>
      </w:r>
      <w:r w:rsidR="00F60915">
        <w:t xml:space="preserve">ne has given us an estimated </w:t>
      </w:r>
      <w:proofErr w:type="gramStart"/>
      <w:r w:rsidR="00F60915">
        <w:t>quote</w:t>
      </w:r>
      <w:proofErr w:type="gramEnd"/>
      <w:r w:rsidR="00F60915">
        <w:t xml:space="preserve"> of approximately $25,000</w:t>
      </w:r>
      <w:proofErr w:type="gramStart"/>
      <w:r w:rsidR="00F60915">
        <w:t>.</w:t>
      </w:r>
      <w:r w:rsidR="00F81BB9">
        <w:t xml:space="preserve">  </w:t>
      </w:r>
      <w:proofErr w:type="gramEnd"/>
      <w:r w:rsidR="00F81BB9">
        <w:t xml:space="preserve">After we complete our </w:t>
      </w:r>
      <w:r w:rsidR="00FD51F0">
        <w:t>upgrade,</w:t>
      </w:r>
      <w:r w:rsidR="00F81BB9">
        <w:t xml:space="preserve"> we will </w:t>
      </w:r>
      <w:proofErr w:type="gramStart"/>
      <w:r w:rsidR="00F81BB9">
        <w:t>work on finishing</w:t>
      </w:r>
      <w:proofErr w:type="gramEnd"/>
      <w:r w:rsidR="00F81BB9">
        <w:t xml:space="preserve"> this project</w:t>
      </w:r>
      <w:r w:rsidR="00FD51F0">
        <w:t xml:space="preserve">. </w:t>
      </w:r>
      <w:r w:rsidR="00F81BB9">
        <w:t xml:space="preserve">We will be looking for a funds source then. </w:t>
      </w:r>
    </w:p>
    <w:p w14:paraId="752DE714" w14:textId="4833C6EF" w:rsidR="00CE3DB1" w:rsidRDefault="00F81BB9" w:rsidP="00F81BB9">
      <w:pPr>
        <w:pStyle w:val="ListNumber"/>
        <w:numPr>
          <w:ilvl w:val="0"/>
          <w:numId w:val="0"/>
        </w:numPr>
        <w:ind w:left="173" w:hanging="173"/>
      </w:pPr>
      <w:r>
        <w:t>VI.   N</w:t>
      </w:r>
      <w:r w:rsidR="00CE3DB1">
        <w:t>ew Business:</w:t>
      </w:r>
    </w:p>
    <w:p w14:paraId="31251278" w14:textId="43B11A48" w:rsidR="002712B3" w:rsidRDefault="002712B3" w:rsidP="00D30B6B">
      <w:pPr>
        <w:pStyle w:val="ListNumber"/>
        <w:numPr>
          <w:ilvl w:val="0"/>
          <w:numId w:val="17"/>
        </w:numPr>
      </w:pPr>
      <w:r>
        <w:t>Certified Water Operator</w:t>
      </w:r>
      <w:r w:rsidR="009514A7">
        <w:t>- (</w:t>
      </w:r>
      <w:r>
        <w:t>Discussion, Action)</w:t>
      </w:r>
    </w:p>
    <w:p w14:paraId="6BA7F965" w14:textId="7F5F8A52" w:rsidR="00FD51F0" w:rsidRDefault="00FD51F0" w:rsidP="00FD51F0">
      <w:pPr>
        <w:pStyle w:val="ListNumber"/>
        <w:numPr>
          <w:ilvl w:val="0"/>
          <w:numId w:val="0"/>
        </w:numPr>
        <w:ind w:left="720"/>
      </w:pPr>
      <w:r>
        <w:t>Ke</w:t>
      </w:r>
      <w:r w:rsidR="00B109DA">
        <w:t>v</w:t>
      </w:r>
      <w:r>
        <w:t>en Wilstead is our Certified Water Operator 1 and will be completing his Certified Water Operator 2 certification by the end of September</w:t>
      </w:r>
      <w:r w:rsidR="00351FDB">
        <w:t xml:space="preserve">. </w:t>
      </w:r>
      <w:r>
        <w:t>A certified water operator is needed around the clock once we go live and the discussion was on his salary</w:t>
      </w:r>
      <w:r w:rsidR="00351FDB">
        <w:t>. The Board will generate a job description and duties</w:t>
      </w:r>
      <w:r>
        <w:t>.</w:t>
      </w:r>
    </w:p>
    <w:p w14:paraId="50BDF1A6" w14:textId="38D68BA9" w:rsidR="00FD51F0" w:rsidRDefault="00FD51F0" w:rsidP="00FD51F0">
      <w:pPr>
        <w:pStyle w:val="ListNumber"/>
        <w:numPr>
          <w:ilvl w:val="0"/>
          <w:numId w:val="0"/>
        </w:numPr>
        <w:ind w:left="720"/>
      </w:pPr>
      <w:r>
        <w:t xml:space="preserve">John Novak moved to pay Keven a salary of $30,000.00 a year. </w:t>
      </w:r>
      <w:r w:rsidR="00351FDB">
        <w:t>plus,</w:t>
      </w:r>
      <w:r>
        <w:t xml:space="preserve"> since he </w:t>
      </w:r>
      <w:r w:rsidR="00351FDB">
        <w:t>has</w:t>
      </w:r>
      <w:r>
        <w:t xml:space="preserve"> been operating as our Certified Water Operator 1, which is required for drawing samples, issue a one</w:t>
      </w:r>
      <w:r w:rsidR="00351FDB">
        <w:t>-time</w:t>
      </w:r>
      <w:r>
        <w:t xml:space="preserve"> check for $5,000.00</w:t>
      </w:r>
      <w:r w:rsidR="00351FDB">
        <w:t>.</w:t>
      </w:r>
      <w:r w:rsidR="00B109DA">
        <w:t xml:space="preserve"> Keven is being compensated for the service he completed prior to the need for the Certified Water Operator 2</w:t>
      </w:r>
      <w:proofErr w:type="gramStart"/>
      <w:r w:rsidR="00B109DA">
        <w:t xml:space="preserve">. </w:t>
      </w:r>
      <w:r w:rsidR="00351FDB">
        <w:t xml:space="preserve"> </w:t>
      </w:r>
      <w:proofErr w:type="gramEnd"/>
      <w:r>
        <w:t>Clarence Hooker seconded the motion</w:t>
      </w:r>
      <w:r w:rsidR="00351FDB">
        <w:t xml:space="preserve">. </w:t>
      </w:r>
      <w:r>
        <w:t>The motion passed</w:t>
      </w:r>
      <w:r w:rsidR="00351FDB">
        <w:t xml:space="preserve">. </w:t>
      </w:r>
      <w:r>
        <w:t>His salary will commence when he becomes a certified Water Operator 2</w:t>
      </w:r>
      <w:r w:rsidR="00351FDB">
        <w:t>. The motion passed.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2505"/>
        <w:gridCol w:w="1870"/>
        <w:gridCol w:w="1870"/>
        <w:gridCol w:w="1870"/>
        <w:gridCol w:w="1870"/>
      </w:tblGrid>
      <w:tr w:rsidR="00351FDB" w14:paraId="44A1A07F" w14:textId="77777777" w:rsidTr="00351FDB">
        <w:tc>
          <w:tcPr>
            <w:tcW w:w="2505" w:type="dxa"/>
          </w:tcPr>
          <w:p w14:paraId="4C79224F" w14:textId="2282DB7C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Board Member</w:t>
            </w:r>
          </w:p>
        </w:tc>
        <w:tc>
          <w:tcPr>
            <w:tcW w:w="1870" w:type="dxa"/>
          </w:tcPr>
          <w:p w14:paraId="5E260A63" w14:textId="23760B86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YAY</w:t>
            </w:r>
          </w:p>
        </w:tc>
        <w:tc>
          <w:tcPr>
            <w:tcW w:w="1870" w:type="dxa"/>
          </w:tcPr>
          <w:p w14:paraId="7469620F" w14:textId="19C6D870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NAY</w:t>
            </w:r>
          </w:p>
        </w:tc>
        <w:tc>
          <w:tcPr>
            <w:tcW w:w="1870" w:type="dxa"/>
          </w:tcPr>
          <w:p w14:paraId="09E3E173" w14:textId="4EC08ADE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ABSTAIN</w:t>
            </w:r>
          </w:p>
        </w:tc>
        <w:tc>
          <w:tcPr>
            <w:tcW w:w="1870" w:type="dxa"/>
          </w:tcPr>
          <w:p w14:paraId="064C9FF8" w14:textId="76BBB7A1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ABSENT</w:t>
            </w:r>
          </w:p>
        </w:tc>
      </w:tr>
      <w:tr w:rsidR="00351FDB" w14:paraId="7AD79658" w14:textId="77777777" w:rsidTr="00351FDB">
        <w:tc>
          <w:tcPr>
            <w:tcW w:w="2505" w:type="dxa"/>
          </w:tcPr>
          <w:p w14:paraId="0796F2D8" w14:textId="166A2C5A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Robert Fickett</w:t>
            </w:r>
          </w:p>
        </w:tc>
        <w:tc>
          <w:tcPr>
            <w:tcW w:w="1870" w:type="dxa"/>
          </w:tcPr>
          <w:p w14:paraId="44EEFF9E" w14:textId="06A2A69C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X</w:t>
            </w:r>
          </w:p>
        </w:tc>
        <w:tc>
          <w:tcPr>
            <w:tcW w:w="1870" w:type="dxa"/>
          </w:tcPr>
          <w:p w14:paraId="1FD11E40" w14:textId="77777777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870" w:type="dxa"/>
          </w:tcPr>
          <w:p w14:paraId="34824C86" w14:textId="77777777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870" w:type="dxa"/>
          </w:tcPr>
          <w:p w14:paraId="05BE9144" w14:textId="77777777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</w:tr>
      <w:tr w:rsidR="00351FDB" w14:paraId="18F437C4" w14:textId="77777777" w:rsidTr="00351FDB">
        <w:tc>
          <w:tcPr>
            <w:tcW w:w="2505" w:type="dxa"/>
          </w:tcPr>
          <w:p w14:paraId="3BAFBA76" w14:textId="2F0E5966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Clarence Hooker</w:t>
            </w:r>
          </w:p>
        </w:tc>
        <w:tc>
          <w:tcPr>
            <w:tcW w:w="1870" w:type="dxa"/>
          </w:tcPr>
          <w:p w14:paraId="5F910A85" w14:textId="28DE5CFB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X</w:t>
            </w:r>
          </w:p>
        </w:tc>
        <w:tc>
          <w:tcPr>
            <w:tcW w:w="1870" w:type="dxa"/>
          </w:tcPr>
          <w:p w14:paraId="5A4D7F5C" w14:textId="77777777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870" w:type="dxa"/>
          </w:tcPr>
          <w:p w14:paraId="6A1BCD9A" w14:textId="77777777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870" w:type="dxa"/>
          </w:tcPr>
          <w:p w14:paraId="47AB7D56" w14:textId="77777777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</w:tr>
      <w:tr w:rsidR="00351FDB" w14:paraId="79F244F3" w14:textId="77777777" w:rsidTr="00351FDB">
        <w:tc>
          <w:tcPr>
            <w:tcW w:w="2505" w:type="dxa"/>
          </w:tcPr>
          <w:p w14:paraId="6C0C26C7" w14:textId="009F1675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John Novak</w:t>
            </w:r>
          </w:p>
        </w:tc>
        <w:tc>
          <w:tcPr>
            <w:tcW w:w="1870" w:type="dxa"/>
          </w:tcPr>
          <w:p w14:paraId="2938928F" w14:textId="75A1C666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  <w:r>
              <w:t>X</w:t>
            </w:r>
          </w:p>
        </w:tc>
        <w:tc>
          <w:tcPr>
            <w:tcW w:w="1870" w:type="dxa"/>
          </w:tcPr>
          <w:p w14:paraId="7A5B51EF" w14:textId="77777777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870" w:type="dxa"/>
          </w:tcPr>
          <w:p w14:paraId="1C6343CC" w14:textId="77777777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  <w:tc>
          <w:tcPr>
            <w:tcW w:w="1870" w:type="dxa"/>
          </w:tcPr>
          <w:p w14:paraId="272CBA42" w14:textId="77777777" w:rsidR="00351FDB" w:rsidRDefault="00351FDB" w:rsidP="00351FDB">
            <w:pPr>
              <w:pStyle w:val="ListNumber"/>
              <w:numPr>
                <w:ilvl w:val="0"/>
                <w:numId w:val="0"/>
              </w:numPr>
              <w:jc w:val="center"/>
            </w:pPr>
          </w:p>
        </w:tc>
      </w:tr>
    </w:tbl>
    <w:p w14:paraId="7D5260AF" w14:textId="77777777" w:rsidR="00FD51F0" w:rsidRDefault="00FD51F0" w:rsidP="00FD51F0">
      <w:pPr>
        <w:pStyle w:val="ListNumber"/>
        <w:numPr>
          <w:ilvl w:val="0"/>
          <w:numId w:val="0"/>
        </w:numPr>
        <w:ind w:left="720"/>
      </w:pPr>
    </w:p>
    <w:p w14:paraId="52CE94AF" w14:textId="33C53F95" w:rsidR="00CE3DB1" w:rsidRDefault="000560CB" w:rsidP="00D30B6B">
      <w:pPr>
        <w:pStyle w:val="ListNumber"/>
        <w:numPr>
          <w:ilvl w:val="0"/>
          <w:numId w:val="17"/>
        </w:numPr>
      </w:pPr>
      <w:r>
        <w:t>C</w:t>
      </w:r>
      <w:r w:rsidR="00CE3DB1">
        <w:t>urrent Events: Julia Johnson</w:t>
      </w:r>
    </w:p>
    <w:p w14:paraId="393E5402" w14:textId="692738CE" w:rsidR="00351FDB" w:rsidRDefault="00351FDB" w:rsidP="00351FDB">
      <w:pPr>
        <w:pStyle w:val="ListNumber"/>
        <w:numPr>
          <w:ilvl w:val="0"/>
          <w:numId w:val="0"/>
        </w:numPr>
        <w:ind w:left="720"/>
      </w:pPr>
      <w:r>
        <w:t xml:space="preserve">Chris Mosley, water meter </w:t>
      </w:r>
      <w:r w:rsidR="00965FF8">
        <w:t>reader,</w:t>
      </w:r>
      <w:r>
        <w:t xml:space="preserve"> has resigned and SSWID will need </w:t>
      </w:r>
      <w:r w:rsidR="00965FF8">
        <w:t xml:space="preserve">to acquire someone </w:t>
      </w:r>
      <w:r>
        <w:t xml:space="preserve">for </w:t>
      </w:r>
      <w:r w:rsidR="00965FF8">
        <w:t xml:space="preserve">reading this month. </w:t>
      </w:r>
      <w:r>
        <w:t>John Novak stated this can be one of Keven Wilstead’s jobs</w:t>
      </w:r>
      <w:r w:rsidR="00B6370A">
        <w:t xml:space="preserve">. </w:t>
      </w:r>
      <w:r>
        <w:t>Board members agreed</w:t>
      </w:r>
      <w:r w:rsidR="00B6370A">
        <w:t xml:space="preserve">. </w:t>
      </w:r>
      <w:r>
        <w:t xml:space="preserve">Julia Johnson wanted to make sure that Chris Mosley received the appreciation for a job well done and spoke to that at the meeting. </w:t>
      </w:r>
    </w:p>
    <w:p w14:paraId="4B0CA9C4" w14:textId="77777777" w:rsidR="00EC287A" w:rsidRDefault="00EC287A" w:rsidP="00351FDB">
      <w:pPr>
        <w:pStyle w:val="ListNumber"/>
        <w:numPr>
          <w:ilvl w:val="0"/>
          <w:numId w:val="0"/>
        </w:numPr>
        <w:ind w:left="720"/>
      </w:pPr>
    </w:p>
    <w:p w14:paraId="18748CFD" w14:textId="77777777" w:rsidR="00EC287A" w:rsidRDefault="00EC287A" w:rsidP="00351FDB">
      <w:pPr>
        <w:pStyle w:val="ListNumber"/>
        <w:numPr>
          <w:ilvl w:val="0"/>
          <w:numId w:val="0"/>
        </w:numPr>
        <w:ind w:left="720"/>
      </w:pPr>
    </w:p>
    <w:p w14:paraId="325D0021" w14:textId="77777777" w:rsidR="00EC287A" w:rsidRDefault="00EC287A" w:rsidP="00351FDB">
      <w:pPr>
        <w:pStyle w:val="ListNumber"/>
        <w:numPr>
          <w:ilvl w:val="0"/>
          <w:numId w:val="0"/>
        </w:numPr>
        <w:ind w:left="720"/>
      </w:pPr>
    </w:p>
    <w:p w14:paraId="48267D0F" w14:textId="5749BF25" w:rsidR="00EC287A" w:rsidRDefault="00EC287A" w:rsidP="00351FDB">
      <w:pPr>
        <w:pStyle w:val="ListNumber"/>
        <w:numPr>
          <w:ilvl w:val="0"/>
          <w:numId w:val="0"/>
        </w:numPr>
        <w:ind w:left="720"/>
      </w:pPr>
      <w:r>
        <w:t xml:space="preserve"> We had a Total Coliform hit last month but only at the primary draw site after following ADEQ’s rules. This is </w:t>
      </w:r>
      <w:r w:rsidR="00B6370A">
        <w:t>different from</w:t>
      </w:r>
      <w:r>
        <w:t xml:space="preserve"> an ECOLI hit</w:t>
      </w:r>
      <w:r w:rsidR="00965FF8">
        <w:t xml:space="preserve">. </w:t>
      </w:r>
      <w:r>
        <w:t>All is well with the water</w:t>
      </w:r>
      <w:r w:rsidR="00B6370A">
        <w:t xml:space="preserve">. </w:t>
      </w:r>
      <w:r>
        <w:t xml:space="preserve">It </w:t>
      </w:r>
      <w:r w:rsidR="00B6370A">
        <w:t>was</w:t>
      </w:r>
      <w:r>
        <w:t xml:space="preserve"> only at the one </w:t>
      </w:r>
      <w:r w:rsidR="00965FF8">
        <w:t>sampling</w:t>
      </w:r>
      <w:r>
        <w:t xml:space="preserve"> </w:t>
      </w:r>
      <w:r w:rsidR="00965FF8">
        <w:t>site</w:t>
      </w:r>
      <w:r w:rsidR="00B109DA">
        <w:t>.</w:t>
      </w:r>
    </w:p>
    <w:p w14:paraId="72B07ADE" w14:textId="6F1370B1" w:rsidR="00EC287A" w:rsidRDefault="00EC287A" w:rsidP="00351FDB">
      <w:pPr>
        <w:pStyle w:val="ListNumber"/>
        <w:numPr>
          <w:ilvl w:val="0"/>
          <w:numId w:val="0"/>
        </w:numPr>
        <w:ind w:left="720"/>
      </w:pPr>
      <w:r>
        <w:t xml:space="preserve">Bleach Cost has increased by about $47.00 for </w:t>
      </w:r>
      <w:r w:rsidR="00B6370A">
        <w:t>thirty-six</w:t>
      </w:r>
      <w:r>
        <w:t xml:space="preserve"> gallons this delivery</w:t>
      </w:r>
      <w:r w:rsidR="00B6370A">
        <w:t xml:space="preserve">. </w:t>
      </w:r>
    </w:p>
    <w:p w14:paraId="2FA31ED8" w14:textId="76474520" w:rsidR="00EC287A" w:rsidRDefault="00EC287A" w:rsidP="00351FDB">
      <w:pPr>
        <w:pStyle w:val="ListNumber"/>
        <w:numPr>
          <w:ilvl w:val="0"/>
          <w:numId w:val="0"/>
        </w:numPr>
        <w:ind w:left="720"/>
      </w:pPr>
      <w:r>
        <w:t>Unide</w:t>
      </w:r>
      <w:r w:rsidR="00B6370A">
        <w:t>n</w:t>
      </w:r>
      <w:r>
        <w:t>tified service Lines from the meter to our customer homes notifications will be sent out with the September bills</w:t>
      </w:r>
      <w:r w:rsidR="00B6370A">
        <w:t>. SSWID requests our customers to contact us with what material (s) are used to transport their drinking water to their faucets from our meters.</w:t>
      </w:r>
    </w:p>
    <w:p w14:paraId="17AE7A59" w14:textId="095E3D5A" w:rsidR="00B6370A" w:rsidRDefault="00B6370A" w:rsidP="00351FDB">
      <w:pPr>
        <w:pStyle w:val="ListNumber"/>
        <w:numPr>
          <w:ilvl w:val="0"/>
          <w:numId w:val="0"/>
        </w:numPr>
        <w:ind w:left="720"/>
      </w:pPr>
      <w:r>
        <w:t xml:space="preserve">SSWID internet lines were down 8/26-8/28/2026 due to </w:t>
      </w:r>
      <w:proofErr w:type="gramStart"/>
      <w:r>
        <w:t>some</w:t>
      </w:r>
      <w:proofErr w:type="gramEnd"/>
      <w:r>
        <w:t xml:space="preserve"> line issues. VTG was out and repaired the problem as soon as it was detected.</w:t>
      </w:r>
    </w:p>
    <w:p w14:paraId="1DBA20DE" w14:textId="044A8635" w:rsidR="00EC287A" w:rsidRDefault="00EC287A" w:rsidP="00351FDB">
      <w:pPr>
        <w:pStyle w:val="ListNumber"/>
        <w:numPr>
          <w:ilvl w:val="0"/>
          <w:numId w:val="0"/>
        </w:numPr>
        <w:ind w:left="720"/>
      </w:pPr>
      <w:r>
        <w:t>Fluoride level was 5.36 down from the previous months that we were on our old well</w:t>
      </w:r>
      <w:r w:rsidR="00B6370A">
        <w:t xml:space="preserve">. </w:t>
      </w:r>
      <w:r>
        <w:t xml:space="preserve">The average fluoride levels from samples taken over the past 12 </w:t>
      </w:r>
      <w:r w:rsidR="00965FF8">
        <w:t>months from</w:t>
      </w:r>
      <w:r>
        <w:t xml:space="preserve"> 11/25/2025 through 8/18/2026 was 5.86 mg/</w:t>
      </w:r>
      <w:r w:rsidR="00B6370A">
        <w:t xml:space="preserve">L. </w:t>
      </w:r>
      <w:r>
        <w:t>This notification will be sent out with September bills</w:t>
      </w:r>
      <w:r w:rsidR="00965FF8">
        <w:t xml:space="preserve">. </w:t>
      </w:r>
    </w:p>
    <w:p w14:paraId="2664C8B4" w14:textId="777F7DAE" w:rsidR="00D4317C" w:rsidRDefault="00D4317C" w:rsidP="00351FDB">
      <w:pPr>
        <w:pStyle w:val="ListNumber"/>
        <w:numPr>
          <w:ilvl w:val="0"/>
          <w:numId w:val="0"/>
        </w:numPr>
        <w:ind w:left="720"/>
      </w:pPr>
      <w:r>
        <w:t>MRDL Quarterly Reports -have been brought up to date.</w:t>
      </w:r>
      <w:r w:rsidR="00965FF8">
        <w:t xml:space="preserve"> (Chlorine Levels)</w:t>
      </w:r>
    </w:p>
    <w:p w14:paraId="41269B70" w14:textId="7EA679D8" w:rsidR="00D4317C" w:rsidRDefault="00D4317C" w:rsidP="00351FDB">
      <w:pPr>
        <w:pStyle w:val="ListNumber"/>
        <w:numPr>
          <w:ilvl w:val="0"/>
          <w:numId w:val="0"/>
        </w:numPr>
        <w:ind w:left="720"/>
      </w:pPr>
      <w:r>
        <w:t xml:space="preserve">RWAA </w:t>
      </w:r>
      <w:r w:rsidR="00965FF8">
        <w:t>Conference in Prescott Az October 19 and October 20</w:t>
      </w:r>
      <w:r w:rsidR="00965FF8" w:rsidRPr="00965FF8">
        <w:rPr>
          <w:vertAlign w:val="superscript"/>
        </w:rPr>
        <w:t>th</w:t>
      </w:r>
      <w:r w:rsidR="00965FF8">
        <w:t>.</w:t>
      </w:r>
    </w:p>
    <w:p w14:paraId="53F93DB5" w14:textId="5CD99F7A" w:rsidR="00965FF8" w:rsidRDefault="00965FF8" w:rsidP="00351FDB">
      <w:pPr>
        <w:pStyle w:val="ListNumber"/>
        <w:numPr>
          <w:ilvl w:val="0"/>
          <w:numId w:val="0"/>
        </w:numPr>
        <w:ind w:left="720"/>
      </w:pPr>
      <w:r>
        <w:t xml:space="preserve">Contacted Hill Brothers for opening an account for the RO system chemicals. They are wanting approximate amounts we will be using. </w:t>
      </w:r>
    </w:p>
    <w:p w14:paraId="67FE3D67" w14:textId="37534FB3" w:rsidR="002712B3" w:rsidRDefault="002712B3" w:rsidP="002712B3">
      <w:pPr>
        <w:pStyle w:val="ListNumber"/>
        <w:numPr>
          <w:ilvl w:val="0"/>
          <w:numId w:val="0"/>
        </w:numPr>
        <w:ind w:left="720"/>
      </w:pPr>
      <w:r>
        <w:t>Open House-Completion of SSWID Upgrades</w:t>
      </w:r>
    </w:p>
    <w:p w14:paraId="4F42DB0F" w14:textId="2AED842F" w:rsidR="00351FDB" w:rsidRDefault="00EC287A" w:rsidP="002712B3">
      <w:pPr>
        <w:pStyle w:val="ListNumber"/>
        <w:numPr>
          <w:ilvl w:val="0"/>
          <w:numId w:val="0"/>
        </w:numPr>
        <w:ind w:left="720"/>
      </w:pPr>
      <w:r>
        <w:t xml:space="preserve">Holiday Closures will </w:t>
      </w:r>
      <w:r w:rsidR="00B6370A">
        <w:t>be</w:t>
      </w:r>
      <w:r>
        <w:t xml:space="preserve">  </w:t>
      </w:r>
      <w:r w:rsidR="00B6370A">
        <w:t xml:space="preserve"> </w:t>
      </w:r>
      <w:r>
        <w:t>Thanksgiving November 26, 2026</w:t>
      </w:r>
    </w:p>
    <w:p w14:paraId="15D11F06" w14:textId="3529C447" w:rsidR="00EC287A" w:rsidRDefault="00EC287A" w:rsidP="002712B3">
      <w:pPr>
        <w:pStyle w:val="ListNumber"/>
        <w:numPr>
          <w:ilvl w:val="0"/>
          <w:numId w:val="0"/>
        </w:numPr>
        <w:ind w:left="720"/>
      </w:pPr>
      <w:r>
        <w:t xml:space="preserve">                                             Christmas   December 24 through December 29</w:t>
      </w:r>
      <w:r w:rsidRPr="00EC287A">
        <w:rPr>
          <w:vertAlign w:val="superscript"/>
        </w:rPr>
        <w:t>th</w:t>
      </w:r>
    </w:p>
    <w:p w14:paraId="3C254345" w14:textId="0723A645" w:rsidR="00EC287A" w:rsidRDefault="00EC287A" w:rsidP="002712B3">
      <w:pPr>
        <w:pStyle w:val="ListNumber"/>
        <w:numPr>
          <w:ilvl w:val="0"/>
          <w:numId w:val="0"/>
        </w:numPr>
        <w:ind w:left="720"/>
      </w:pPr>
      <w:r>
        <w:t xml:space="preserve">                                             New Years   December 30</w:t>
      </w:r>
      <w:r w:rsidRPr="00EC287A">
        <w:rPr>
          <w:vertAlign w:val="superscript"/>
        </w:rPr>
        <w:t>th</w:t>
      </w:r>
      <w:r>
        <w:t xml:space="preserve"> reopening January 5</w:t>
      </w:r>
      <w:r w:rsidRPr="00B109DA">
        <w:rPr>
          <w:vertAlign w:val="superscript"/>
        </w:rPr>
        <w:t>th</w:t>
      </w:r>
    </w:p>
    <w:p w14:paraId="609E08B5" w14:textId="77777777" w:rsidR="00B109DA" w:rsidRDefault="00B109DA" w:rsidP="002712B3">
      <w:pPr>
        <w:pStyle w:val="ListNumber"/>
        <w:numPr>
          <w:ilvl w:val="0"/>
          <w:numId w:val="0"/>
        </w:numPr>
        <w:ind w:left="720"/>
      </w:pPr>
    </w:p>
    <w:p w14:paraId="69CBDCAB" w14:textId="77777777" w:rsidR="00B109DA" w:rsidRDefault="00B109DA" w:rsidP="002712B3">
      <w:pPr>
        <w:pStyle w:val="ListNumber"/>
        <w:numPr>
          <w:ilvl w:val="0"/>
          <w:numId w:val="0"/>
        </w:numPr>
        <w:ind w:left="720"/>
      </w:pPr>
    </w:p>
    <w:p w14:paraId="35EC9E88" w14:textId="5B219B9F" w:rsidR="005C71FB" w:rsidRDefault="005C71FB" w:rsidP="00BC6FFA">
      <w:pPr>
        <w:pStyle w:val="ListNumber"/>
      </w:pPr>
      <w:r>
        <w:t>Call to the Public</w:t>
      </w:r>
      <w:r w:rsidR="00E80F6E">
        <w:t>:</w:t>
      </w:r>
      <w:r w:rsidR="00737510">
        <w:t xml:space="preserve"> </w:t>
      </w:r>
      <w:r w:rsidR="00FD51F0">
        <w:t xml:space="preserve"> </w:t>
      </w:r>
    </w:p>
    <w:p w14:paraId="49428026" w14:textId="77777777" w:rsidR="00965FF8" w:rsidRDefault="00965FF8" w:rsidP="00965FF8">
      <w:pPr>
        <w:pStyle w:val="ListNumber"/>
        <w:numPr>
          <w:ilvl w:val="0"/>
          <w:numId w:val="0"/>
        </w:numPr>
        <w:ind w:left="173" w:hanging="173"/>
      </w:pPr>
    </w:p>
    <w:p w14:paraId="4D23E2AB" w14:textId="77777777" w:rsidR="00965FF8" w:rsidRDefault="00965FF8" w:rsidP="00965FF8">
      <w:pPr>
        <w:pStyle w:val="ListNumber"/>
        <w:numPr>
          <w:ilvl w:val="0"/>
          <w:numId w:val="0"/>
        </w:numPr>
        <w:ind w:left="173" w:hanging="173"/>
      </w:pPr>
    </w:p>
    <w:p w14:paraId="7F926F3B" w14:textId="0AD453FD" w:rsidR="006B1043" w:rsidRDefault="005C71FB" w:rsidP="006B1043">
      <w:pPr>
        <w:pStyle w:val="ListNumber"/>
      </w:pPr>
      <w:r>
        <w:t>Calendar: Next meeting will be</w:t>
      </w:r>
      <w:r w:rsidR="0068484A">
        <w:t xml:space="preserve"> </w:t>
      </w:r>
      <w:r w:rsidR="006B1043">
        <w:t xml:space="preserve">November 12, </w:t>
      </w:r>
      <w:r w:rsidR="009514A7">
        <w:t>2026,</w:t>
      </w:r>
      <w:r w:rsidR="006A2813">
        <w:t xml:space="preserve"> </w:t>
      </w:r>
      <w:r w:rsidR="00794FA2">
        <w:t xml:space="preserve">at 9:00 </w:t>
      </w:r>
      <w:r>
        <w:t>a.m. SSWID Office</w:t>
      </w:r>
      <w:r w:rsidR="00DE288F">
        <w:t>.</w:t>
      </w:r>
    </w:p>
    <w:p w14:paraId="3F94C18D" w14:textId="590F5F7F" w:rsidR="005F25B0" w:rsidRDefault="005C71FB" w:rsidP="006B1043">
      <w:pPr>
        <w:pStyle w:val="ListNumber"/>
      </w:pPr>
      <w:r>
        <w:t>Adjournment</w:t>
      </w:r>
      <w:r w:rsidR="00A2100E">
        <w:t>:</w:t>
      </w:r>
      <w:r w:rsidR="00737510">
        <w:t xml:space="preserve"> Robert Fickett adjourned the meeting at 11:00 am.</w:t>
      </w:r>
    </w:p>
    <w:sectPr w:rsidR="005F25B0" w:rsidSect="005C0035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F0709" w14:textId="77777777" w:rsidR="00607F8B" w:rsidRDefault="00607F8B" w:rsidP="001E7D29">
      <w:pPr>
        <w:spacing w:after="0" w:line="240" w:lineRule="auto"/>
      </w:pPr>
      <w:r>
        <w:separator/>
      </w:r>
    </w:p>
  </w:endnote>
  <w:endnote w:type="continuationSeparator" w:id="0">
    <w:p w14:paraId="4C1080FE" w14:textId="77777777" w:rsidR="00607F8B" w:rsidRDefault="00607F8B" w:rsidP="001E7D29">
      <w:pPr>
        <w:spacing w:after="0" w:line="240" w:lineRule="auto"/>
      </w:pPr>
      <w:r>
        <w:continuationSeparator/>
      </w:r>
    </w:p>
  </w:endnote>
  <w:endnote w:type="continuationNotice" w:id="1">
    <w:p w14:paraId="73FFBDD9" w14:textId="77777777" w:rsidR="00607F8B" w:rsidRDefault="00607F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5D4FA" w14:textId="77777777" w:rsidR="00607F8B" w:rsidRDefault="00607F8B" w:rsidP="001E7D29">
      <w:pPr>
        <w:spacing w:after="0" w:line="240" w:lineRule="auto"/>
      </w:pPr>
      <w:r>
        <w:separator/>
      </w:r>
    </w:p>
  </w:footnote>
  <w:footnote w:type="continuationSeparator" w:id="0">
    <w:p w14:paraId="70BB977A" w14:textId="77777777" w:rsidR="00607F8B" w:rsidRDefault="00607F8B" w:rsidP="001E7D29">
      <w:pPr>
        <w:spacing w:after="0" w:line="240" w:lineRule="auto"/>
      </w:pPr>
      <w:r>
        <w:continuationSeparator/>
      </w:r>
    </w:p>
  </w:footnote>
  <w:footnote w:type="continuationNotice" w:id="1">
    <w:p w14:paraId="4166464B" w14:textId="77777777" w:rsidR="00607F8B" w:rsidRDefault="00607F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7062" w14:textId="77777777" w:rsidR="002E4F42" w:rsidRDefault="002E4F42" w:rsidP="005F25B0">
    <w:pPr>
      <w:pStyle w:val="Header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986C100" wp14:editId="71A70D2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01A4FDDC" id="Group 29" o:spid="_x0000_s1026" alt="&quot;&quot;" style="position:absolute;margin-left:0;margin-top:0;width:595pt;height:855.55pt;z-index:-251658240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600" w:firstRow="0" w:lastRow="0" w:firstColumn="0" w:lastColumn="0" w:noHBand="1" w:noVBand="1"/>
    </w:tblPr>
    <w:tblGrid>
      <w:gridCol w:w="6660"/>
      <w:gridCol w:w="3420"/>
    </w:tblGrid>
    <w:tr w:rsidR="005F25B0" w14:paraId="2440C0EA" w14:textId="77777777" w:rsidTr="004528DD">
      <w:tc>
        <w:tcPr>
          <w:tcW w:w="6660" w:type="dxa"/>
        </w:tcPr>
        <w:p w14:paraId="116957B9" w14:textId="105C693E" w:rsidR="005F25B0" w:rsidRPr="00B74964" w:rsidRDefault="005F25B0" w:rsidP="005F25B0">
          <w:pPr>
            <w:ind w:left="0"/>
            <w:rPr>
              <w:sz w:val="36"/>
              <w:szCs w:val="36"/>
            </w:rPr>
          </w:pPr>
        </w:p>
      </w:tc>
      <w:tc>
        <w:tcPr>
          <w:tcW w:w="3420" w:type="dxa"/>
        </w:tcPr>
        <w:p w14:paraId="7FC0D88E" w14:textId="60A5FDC9" w:rsidR="005F25B0" w:rsidRPr="005F25B0" w:rsidRDefault="005F25B0" w:rsidP="005F25B0">
          <w:pPr>
            <w:pStyle w:val="LocationDateTime"/>
            <w:framePr w:wrap="around"/>
          </w:pPr>
        </w:p>
      </w:tc>
    </w:tr>
    <w:tr w:rsidR="005F25B0" w14:paraId="3ACA515E" w14:textId="77777777" w:rsidTr="00E73C22">
      <w:trPr>
        <w:trHeight w:val="1488"/>
      </w:trPr>
      <w:tc>
        <w:tcPr>
          <w:tcW w:w="6660" w:type="dxa"/>
          <w:tcMar>
            <w:left w:w="0" w:type="dxa"/>
            <w:right w:w="115" w:type="dxa"/>
          </w:tcMar>
          <w:vAlign w:val="center"/>
        </w:tcPr>
        <w:p w14:paraId="63359843" w14:textId="7DDE963A" w:rsidR="005F25B0" w:rsidRDefault="005F25B0" w:rsidP="00E73C22">
          <w:pPr>
            <w:pStyle w:val="Header"/>
            <w:jc w:val="center"/>
          </w:pPr>
        </w:p>
      </w:tc>
      <w:tc>
        <w:tcPr>
          <w:tcW w:w="3420" w:type="dxa"/>
          <w:vAlign w:val="center"/>
        </w:tcPr>
        <w:p w14:paraId="1A1F3894" w14:textId="77777777" w:rsidR="005F25B0" w:rsidRDefault="005F25B0" w:rsidP="005F25B0">
          <w:pPr>
            <w:pStyle w:val="Header"/>
          </w:pPr>
        </w:p>
      </w:tc>
    </w:tr>
  </w:tbl>
  <w:p w14:paraId="7EA0678D" w14:textId="77777777" w:rsidR="005F25B0" w:rsidRDefault="005F25B0">
    <w:pPr>
      <w:pStyle w:val="Header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88D8968" wp14:editId="58DD19C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2" name="Group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23" name="Freeform: Shape 23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Freeform: Shape 25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Freeform: Shape 26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Freeform: Shape 30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6EBF30A0" id="Group 22" o:spid="_x0000_s1026" alt="&quot;&quot;" style="position:absolute;margin-left:0;margin-top:0;width:595pt;height:855.55pt;z-index:-251658239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DRqsA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">
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7D23C87"/>
    <w:multiLevelType w:val="hybridMultilevel"/>
    <w:tmpl w:val="7EC01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D669F8"/>
    <w:multiLevelType w:val="hybridMultilevel"/>
    <w:tmpl w:val="B04AA970"/>
    <w:lvl w:ilvl="0" w:tplc="2CFE964E">
      <w:start w:val="4"/>
      <w:numFmt w:val="upp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 w15:restartNumberingAfterBreak="0">
    <w:nsid w:val="119A7DBB"/>
    <w:multiLevelType w:val="hybridMultilevel"/>
    <w:tmpl w:val="608E9DC2"/>
    <w:lvl w:ilvl="0" w:tplc="DE6A4DE2">
      <w:start w:val="1"/>
      <w:numFmt w:val="upperLetter"/>
      <w:lvlText w:val="%1."/>
      <w:lvlJc w:val="left"/>
      <w:pPr>
        <w:ind w:left="548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1" w15:restartNumberingAfterBreak="0">
    <w:nsid w:val="18231D6E"/>
    <w:multiLevelType w:val="hybridMultilevel"/>
    <w:tmpl w:val="62F0F0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A470176"/>
    <w:multiLevelType w:val="hybridMultilevel"/>
    <w:tmpl w:val="EF482654"/>
    <w:lvl w:ilvl="0" w:tplc="10EA1EFC">
      <w:start w:val="1"/>
      <w:numFmt w:val="upperLetter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4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5" w15:restartNumberingAfterBreak="0">
    <w:nsid w:val="456D2443"/>
    <w:multiLevelType w:val="hybridMultilevel"/>
    <w:tmpl w:val="B3C62328"/>
    <w:lvl w:ilvl="0" w:tplc="74A2D3E6">
      <w:start w:val="1"/>
      <w:numFmt w:val="upperLetter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6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92707537">
    <w:abstractNumId w:val="7"/>
  </w:num>
  <w:num w:numId="2" w16cid:durableId="887104202">
    <w:abstractNumId w:val="6"/>
  </w:num>
  <w:num w:numId="3" w16cid:durableId="1573464032">
    <w:abstractNumId w:val="5"/>
  </w:num>
  <w:num w:numId="4" w16cid:durableId="739986889">
    <w:abstractNumId w:val="4"/>
  </w:num>
  <w:num w:numId="5" w16cid:durableId="1268150271">
    <w:abstractNumId w:val="3"/>
  </w:num>
  <w:num w:numId="6" w16cid:durableId="1772510583">
    <w:abstractNumId w:val="2"/>
  </w:num>
  <w:num w:numId="7" w16cid:durableId="1362898756">
    <w:abstractNumId w:val="1"/>
  </w:num>
  <w:num w:numId="8" w16cid:durableId="1421488663">
    <w:abstractNumId w:val="0"/>
  </w:num>
  <w:num w:numId="9" w16cid:durableId="1129981001">
    <w:abstractNumId w:val="14"/>
  </w:num>
  <w:num w:numId="10" w16cid:durableId="1086877290">
    <w:abstractNumId w:val="12"/>
  </w:num>
  <w:num w:numId="11" w16cid:durableId="81683758">
    <w:abstractNumId w:val="16"/>
  </w:num>
  <w:num w:numId="12" w16cid:durableId="606812711">
    <w:abstractNumId w:val="17"/>
  </w:num>
  <w:num w:numId="13" w16cid:durableId="58091000">
    <w:abstractNumId w:val="13"/>
  </w:num>
  <w:num w:numId="14" w16cid:durableId="1978030799">
    <w:abstractNumId w:val="10"/>
  </w:num>
  <w:num w:numId="15" w16cid:durableId="1626229995">
    <w:abstractNumId w:val="9"/>
  </w:num>
  <w:num w:numId="16" w16cid:durableId="623274839">
    <w:abstractNumId w:val="15"/>
  </w:num>
  <w:num w:numId="17" w16cid:durableId="1604071674">
    <w:abstractNumId w:val="11"/>
  </w:num>
  <w:num w:numId="18" w16cid:durableId="1431967324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FB"/>
    <w:rsid w:val="0000418E"/>
    <w:rsid w:val="00016839"/>
    <w:rsid w:val="00021236"/>
    <w:rsid w:val="00042FB3"/>
    <w:rsid w:val="000560CB"/>
    <w:rsid w:val="00057671"/>
    <w:rsid w:val="00067EC0"/>
    <w:rsid w:val="0007314E"/>
    <w:rsid w:val="00075343"/>
    <w:rsid w:val="0007625D"/>
    <w:rsid w:val="00080E8A"/>
    <w:rsid w:val="00084752"/>
    <w:rsid w:val="00086540"/>
    <w:rsid w:val="00097A50"/>
    <w:rsid w:val="000A2EFF"/>
    <w:rsid w:val="000B413B"/>
    <w:rsid w:val="000B6A85"/>
    <w:rsid w:val="000C4081"/>
    <w:rsid w:val="000C571A"/>
    <w:rsid w:val="000C7882"/>
    <w:rsid w:val="000D445D"/>
    <w:rsid w:val="000D6976"/>
    <w:rsid w:val="000E211C"/>
    <w:rsid w:val="000E3188"/>
    <w:rsid w:val="000E61FC"/>
    <w:rsid w:val="000F4987"/>
    <w:rsid w:val="000F65EC"/>
    <w:rsid w:val="0010158C"/>
    <w:rsid w:val="00103670"/>
    <w:rsid w:val="00110866"/>
    <w:rsid w:val="00110BBD"/>
    <w:rsid w:val="00114C3B"/>
    <w:rsid w:val="0011573E"/>
    <w:rsid w:val="00121014"/>
    <w:rsid w:val="0012634B"/>
    <w:rsid w:val="001269DE"/>
    <w:rsid w:val="0012755F"/>
    <w:rsid w:val="00140DAE"/>
    <w:rsid w:val="0015180F"/>
    <w:rsid w:val="00161E39"/>
    <w:rsid w:val="00163041"/>
    <w:rsid w:val="001746FC"/>
    <w:rsid w:val="00186B9C"/>
    <w:rsid w:val="00193653"/>
    <w:rsid w:val="001949A7"/>
    <w:rsid w:val="001A6138"/>
    <w:rsid w:val="001A6AC0"/>
    <w:rsid w:val="001A76B7"/>
    <w:rsid w:val="001B7784"/>
    <w:rsid w:val="001C002D"/>
    <w:rsid w:val="001C329C"/>
    <w:rsid w:val="001C75F3"/>
    <w:rsid w:val="001E0357"/>
    <w:rsid w:val="001E2E10"/>
    <w:rsid w:val="001E7D29"/>
    <w:rsid w:val="001F0BDE"/>
    <w:rsid w:val="001F2098"/>
    <w:rsid w:val="0020022C"/>
    <w:rsid w:val="00211349"/>
    <w:rsid w:val="002163F8"/>
    <w:rsid w:val="00216CE1"/>
    <w:rsid w:val="00222713"/>
    <w:rsid w:val="002404F5"/>
    <w:rsid w:val="002447B5"/>
    <w:rsid w:val="00247CD2"/>
    <w:rsid w:val="002523F9"/>
    <w:rsid w:val="00253BE9"/>
    <w:rsid w:val="00262155"/>
    <w:rsid w:val="00263E4F"/>
    <w:rsid w:val="00267151"/>
    <w:rsid w:val="002712B3"/>
    <w:rsid w:val="002735DF"/>
    <w:rsid w:val="00275260"/>
    <w:rsid w:val="00275E06"/>
    <w:rsid w:val="00276671"/>
    <w:rsid w:val="00276FA1"/>
    <w:rsid w:val="00277236"/>
    <w:rsid w:val="0028089C"/>
    <w:rsid w:val="00282040"/>
    <w:rsid w:val="00284170"/>
    <w:rsid w:val="00285B87"/>
    <w:rsid w:val="00291B4A"/>
    <w:rsid w:val="00293231"/>
    <w:rsid w:val="00293C78"/>
    <w:rsid w:val="002949FB"/>
    <w:rsid w:val="002A08D0"/>
    <w:rsid w:val="002C3D7E"/>
    <w:rsid w:val="002D481C"/>
    <w:rsid w:val="002D63F8"/>
    <w:rsid w:val="002D776E"/>
    <w:rsid w:val="002E4F42"/>
    <w:rsid w:val="002E6D32"/>
    <w:rsid w:val="002F76DA"/>
    <w:rsid w:val="00300A13"/>
    <w:rsid w:val="0032131A"/>
    <w:rsid w:val="003310BF"/>
    <w:rsid w:val="00333DF8"/>
    <w:rsid w:val="003363FE"/>
    <w:rsid w:val="00340CE9"/>
    <w:rsid w:val="00341027"/>
    <w:rsid w:val="00351FDB"/>
    <w:rsid w:val="00352B99"/>
    <w:rsid w:val="00353DA2"/>
    <w:rsid w:val="00357641"/>
    <w:rsid w:val="003603AA"/>
    <w:rsid w:val="00360B6E"/>
    <w:rsid w:val="00361DEE"/>
    <w:rsid w:val="0037077B"/>
    <w:rsid w:val="00377B6C"/>
    <w:rsid w:val="00380A17"/>
    <w:rsid w:val="00394EF4"/>
    <w:rsid w:val="003A1CB3"/>
    <w:rsid w:val="003B1E82"/>
    <w:rsid w:val="003B2692"/>
    <w:rsid w:val="003B726C"/>
    <w:rsid w:val="003D3ED0"/>
    <w:rsid w:val="003D7FFE"/>
    <w:rsid w:val="003E5B1C"/>
    <w:rsid w:val="003E5EB5"/>
    <w:rsid w:val="003F0259"/>
    <w:rsid w:val="00402B16"/>
    <w:rsid w:val="00410612"/>
    <w:rsid w:val="00411F8B"/>
    <w:rsid w:val="004203B0"/>
    <w:rsid w:val="004230D9"/>
    <w:rsid w:val="00446186"/>
    <w:rsid w:val="00450670"/>
    <w:rsid w:val="004528DD"/>
    <w:rsid w:val="00452AAB"/>
    <w:rsid w:val="00454B6A"/>
    <w:rsid w:val="00455826"/>
    <w:rsid w:val="00457AAD"/>
    <w:rsid w:val="00465AF9"/>
    <w:rsid w:val="004701E1"/>
    <w:rsid w:val="00470B55"/>
    <w:rsid w:val="0047105F"/>
    <w:rsid w:val="004724BD"/>
    <w:rsid w:val="00475D69"/>
    <w:rsid w:val="00476082"/>
    <w:rsid w:val="00477352"/>
    <w:rsid w:val="004877CD"/>
    <w:rsid w:val="00491C23"/>
    <w:rsid w:val="004A0504"/>
    <w:rsid w:val="004B0827"/>
    <w:rsid w:val="004B5603"/>
    <w:rsid w:val="004B5C09"/>
    <w:rsid w:val="004B7625"/>
    <w:rsid w:val="004C6C65"/>
    <w:rsid w:val="004D56AF"/>
    <w:rsid w:val="004E227E"/>
    <w:rsid w:val="004E44A0"/>
    <w:rsid w:val="004E7AE3"/>
    <w:rsid w:val="004F2E35"/>
    <w:rsid w:val="00500DD1"/>
    <w:rsid w:val="00507F7F"/>
    <w:rsid w:val="005201FE"/>
    <w:rsid w:val="00521AE3"/>
    <w:rsid w:val="005245BD"/>
    <w:rsid w:val="0052650D"/>
    <w:rsid w:val="00535B54"/>
    <w:rsid w:val="0053793E"/>
    <w:rsid w:val="005421F1"/>
    <w:rsid w:val="0055028E"/>
    <w:rsid w:val="00554276"/>
    <w:rsid w:val="00564D17"/>
    <w:rsid w:val="00570173"/>
    <w:rsid w:val="00584D55"/>
    <w:rsid w:val="005A0968"/>
    <w:rsid w:val="005A473F"/>
    <w:rsid w:val="005A64BA"/>
    <w:rsid w:val="005B06D5"/>
    <w:rsid w:val="005C0035"/>
    <w:rsid w:val="005C3287"/>
    <w:rsid w:val="005C71FB"/>
    <w:rsid w:val="005D0534"/>
    <w:rsid w:val="005D166E"/>
    <w:rsid w:val="005D3902"/>
    <w:rsid w:val="005E0ED9"/>
    <w:rsid w:val="005E11E1"/>
    <w:rsid w:val="005E355E"/>
    <w:rsid w:val="005E52AB"/>
    <w:rsid w:val="005E662F"/>
    <w:rsid w:val="005E7317"/>
    <w:rsid w:val="005F25B0"/>
    <w:rsid w:val="006006F2"/>
    <w:rsid w:val="00607F8B"/>
    <w:rsid w:val="0061227A"/>
    <w:rsid w:val="00613255"/>
    <w:rsid w:val="006134B9"/>
    <w:rsid w:val="00615900"/>
    <w:rsid w:val="00616B41"/>
    <w:rsid w:val="006205DB"/>
    <w:rsid w:val="00620AE8"/>
    <w:rsid w:val="006218D1"/>
    <w:rsid w:val="0064628C"/>
    <w:rsid w:val="00650552"/>
    <w:rsid w:val="0065214E"/>
    <w:rsid w:val="00655EE2"/>
    <w:rsid w:val="0066013F"/>
    <w:rsid w:val="0066573B"/>
    <w:rsid w:val="00680296"/>
    <w:rsid w:val="00680B27"/>
    <w:rsid w:val="0068484A"/>
    <w:rsid w:val="006853BC"/>
    <w:rsid w:val="00687389"/>
    <w:rsid w:val="006928C1"/>
    <w:rsid w:val="006A2813"/>
    <w:rsid w:val="006A7CB7"/>
    <w:rsid w:val="006B1043"/>
    <w:rsid w:val="006B3A00"/>
    <w:rsid w:val="006C0142"/>
    <w:rsid w:val="006C095B"/>
    <w:rsid w:val="006C2CCB"/>
    <w:rsid w:val="006D4449"/>
    <w:rsid w:val="006D5463"/>
    <w:rsid w:val="006E015E"/>
    <w:rsid w:val="006F03D4"/>
    <w:rsid w:val="006F5F4F"/>
    <w:rsid w:val="00700B1F"/>
    <w:rsid w:val="007257E9"/>
    <w:rsid w:val="00725DC2"/>
    <w:rsid w:val="00726DA9"/>
    <w:rsid w:val="00727B7F"/>
    <w:rsid w:val="00737510"/>
    <w:rsid w:val="00737B03"/>
    <w:rsid w:val="00740105"/>
    <w:rsid w:val="00742D39"/>
    <w:rsid w:val="00744B1E"/>
    <w:rsid w:val="00756AD4"/>
    <w:rsid w:val="00756D9C"/>
    <w:rsid w:val="007619BD"/>
    <w:rsid w:val="00764E58"/>
    <w:rsid w:val="00771C24"/>
    <w:rsid w:val="00781863"/>
    <w:rsid w:val="00784D4E"/>
    <w:rsid w:val="00792701"/>
    <w:rsid w:val="00793F37"/>
    <w:rsid w:val="00794FA2"/>
    <w:rsid w:val="0079554F"/>
    <w:rsid w:val="007A0B90"/>
    <w:rsid w:val="007A1131"/>
    <w:rsid w:val="007A641E"/>
    <w:rsid w:val="007A75B8"/>
    <w:rsid w:val="007C63D5"/>
    <w:rsid w:val="007D3669"/>
    <w:rsid w:val="007D44EF"/>
    <w:rsid w:val="007D5836"/>
    <w:rsid w:val="007F34A4"/>
    <w:rsid w:val="007F3E69"/>
    <w:rsid w:val="00801555"/>
    <w:rsid w:val="00807403"/>
    <w:rsid w:val="00815563"/>
    <w:rsid w:val="00822932"/>
    <w:rsid w:val="008240DA"/>
    <w:rsid w:val="008429E5"/>
    <w:rsid w:val="00843A72"/>
    <w:rsid w:val="00854364"/>
    <w:rsid w:val="008546A3"/>
    <w:rsid w:val="008549C7"/>
    <w:rsid w:val="00867EA4"/>
    <w:rsid w:val="008717D1"/>
    <w:rsid w:val="008739B3"/>
    <w:rsid w:val="00880C14"/>
    <w:rsid w:val="00892847"/>
    <w:rsid w:val="00897D88"/>
    <w:rsid w:val="008A0319"/>
    <w:rsid w:val="008A328C"/>
    <w:rsid w:val="008B638E"/>
    <w:rsid w:val="008C3CD3"/>
    <w:rsid w:val="008C75E0"/>
    <w:rsid w:val="008D0732"/>
    <w:rsid w:val="008D43E9"/>
    <w:rsid w:val="008E3C0E"/>
    <w:rsid w:val="008E421A"/>
    <w:rsid w:val="008E476B"/>
    <w:rsid w:val="008F0F63"/>
    <w:rsid w:val="008F3F04"/>
    <w:rsid w:val="00917D2D"/>
    <w:rsid w:val="00926AAC"/>
    <w:rsid w:val="00927C63"/>
    <w:rsid w:val="00930E8F"/>
    <w:rsid w:val="00931789"/>
    <w:rsid w:val="00932F50"/>
    <w:rsid w:val="009365B6"/>
    <w:rsid w:val="0093763B"/>
    <w:rsid w:val="0094245A"/>
    <w:rsid w:val="009441F5"/>
    <w:rsid w:val="0094637B"/>
    <w:rsid w:val="009514A7"/>
    <w:rsid w:val="00953A95"/>
    <w:rsid w:val="00955A78"/>
    <w:rsid w:val="00960925"/>
    <w:rsid w:val="00965FF8"/>
    <w:rsid w:val="009704F2"/>
    <w:rsid w:val="00975C9A"/>
    <w:rsid w:val="009801EF"/>
    <w:rsid w:val="00987279"/>
    <w:rsid w:val="009921B8"/>
    <w:rsid w:val="009A22E3"/>
    <w:rsid w:val="009A36C9"/>
    <w:rsid w:val="009A528F"/>
    <w:rsid w:val="009B0305"/>
    <w:rsid w:val="009B7232"/>
    <w:rsid w:val="009D4984"/>
    <w:rsid w:val="009D54F6"/>
    <w:rsid w:val="009D6901"/>
    <w:rsid w:val="009D76EE"/>
    <w:rsid w:val="009E7E32"/>
    <w:rsid w:val="009F259D"/>
    <w:rsid w:val="009F4E19"/>
    <w:rsid w:val="00A07662"/>
    <w:rsid w:val="00A1006B"/>
    <w:rsid w:val="00A2100E"/>
    <w:rsid w:val="00A21B71"/>
    <w:rsid w:val="00A24A00"/>
    <w:rsid w:val="00A25111"/>
    <w:rsid w:val="00A3439E"/>
    <w:rsid w:val="00A344E0"/>
    <w:rsid w:val="00A36759"/>
    <w:rsid w:val="00A37F9E"/>
    <w:rsid w:val="00A40085"/>
    <w:rsid w:val="00A47DF6"/>
    <w:rsid w:val="00A5171C"/>
    <w:rsid w:val="00A5301D"/>
    <w:rsid w:val="00A56496"/>
    <w:rsid w:val="00A57F94"/>
    <w:rsid w:val="00A60E11"/>
    <w:rsid w:val="00A61237"/>
    <w:rsid w:val="00A63D35"/>
    <w:rsid w:val="00A80E11"/>
    <w:rsid w:val="00A82BE7"/>
    <w:rsid w:val="00A9231C"/>
    <w:rsid w:val="00A9728C"/>
    <w:rsid w:val="00AA2532"/>
    <w:rsid w:val="00AC72FB"/>
    <w:rsid w:val="00AD1844"/>
    <w:rsid w:val="00AD2C4D"/>
    <w:rsid w:val="00AD6471"/>
    <w:rsid w:val="00AE1F88"/>
    <w:rsid w:val="00AE361F"/>
    <w:rsid w:val="00AE5370"/>
    <w:rsid w:val="00AE6257"/>
    <w:rsid w:val="00AF28AB"/>
    <w:rsid w:val="00AF495E"/>
    <w:rsid w:val="00B064C0"/>
    <w:rsid w:val="00B109DA"/>
    <w:rsid w:val="00B13721"/>
    <w:rsid w:val="00B14205"/>
    <w:rsid w:val="00B20919"/>
    <w:rsid w:val="00B21669"/>
    <w:rsid w:val="00B247A9"/>
    <w:rsid w:val="00B35638"/>
    <w:rsid w:val="00B36357"/>
    <w:rsid w:val="00B4160A"/>
    <w:rsid w:val="00B435B5"/>
    <w:rsid w:val="00B52001"/>
    <w:rsid w:val="00B565D8"/>
    <w:rsid w:val="00B5779A"/>
    <w:rsid w:val="00B6370A"/>
    <w:rsid w:val="00B64D24"/>
    <w:rsid w:val="00B6700C"/>
    <w:rsid w:val="00B7147D"/>
    <w:rsid w:val="00B74964"/>
    <w:rsid w:val="00B75CFC"/>
    <w:rsid w:val="00B816A2"/>
    <w:rsid w:val="00B853F9"/>
    <w:rsid w:val="00B868A5"/>
    <w:rsid w:val="00B92231"/>
    <w:rsid w:val="00BA1F11"/>
    <w:rsid w:val="00BA2CE6"/>
    <w:rsid w:val="00BB018B"/>
    <w:rsid w:val="00BB755A"/>
    <w:rsid w:val="00BC20DD"/>
    <w:rsid w:val="00BC573E"/>
    <w:rsid w:val="00BC61AF"/>
    <w:rsid w:val="00BC6FFA"/>
    <w:rsid w:val="00BC7B90"/>
    <w:rsid w:val="00BD1747"/>
    <w:rsid w:val="00BD2B06"/>
    <w:rsid w:val="00BD40DB"/>
    <w:rsid w:val="00BD478D"/>
    <w:rsid w:val="00BE367F"/>
    <w:rsid w:val="00BE619A"/>
    <w:rsid w:val="00BF1F60"/>
    <w:rsid w:val="00C05A4D"/>
    <w:rsid w:val="00C14973"/>
    <w:rsid w:val="00C1643D"/>
    <w:rsid w:val="00C213C9"/>
    <w:rsid w:val="00C261A9"/>
    <w:rsid w:val="00C330C8"/>
    <w:rsid w:val="00C42793"/>
    <w:rsid w:val="00C47362"/>
    <w:rsid w:val="00C518C2"/>
    <w:rsid w:val="00C52EE2"/>
    <w:rsid w:val="00C601ED"/>
    <w:rsid w:val="00C80805"/>
    <w:rsid w:val="00C8294F"/>
    <w:rsid w:val="00C917C2"/>
    <w:rsid w:val="00CC010F"/>
    <w:rsid w:val="00CC35A3"/>
    <w:rsid w:val="00CD5B15"/>
    <w:rsid w:val="00CE3DB1"/>
    <w:rsid w:val="00CE4C4E"/>
    <w:rsid w:val="00CE5A5C"/>
    <w:rsid w:val="00CF35BF"/>
    <w:rsid w:val="00CF41AD"/>
    <w:rsid w:val="00D07360"/>
    <w:rsid w:val="00D14CC6"/>
    <w:rsid w:val="00D216EE"/>
    <w:rsid w:val="00D24F70"/>
    <w:rsid w:val="00D30B6B"/>
    <w:rsid w:val="00D31AB7"/>
    <w:rsid w:val="00D379C7"/>
    <w:rsid w:val="00D4317C"/>
    <w:rsid w:val="00D43420"/>
    <w:rsid w:val="00D50D23"/>
    <w:rsid w:val="00D512BB"/>
    <w:rsid w:val="00D53571"/>
    <w:rsid w:val="00D7336E"/>
    <w:rsid w:val="00D77F82"/>
    <w:rsid w:val="00D82037"/>
    <w:rsid w:val="00D82B37"/>
    <w:rsid w:val="00D8360A"/>
    <w:rsid w:val="00DA3B1A"/>
    <w:rsid w:val="00DB08E9"/>
    <w:rsid w:val="00DC1BE9"/>
    <w:rsid w:val="00DC6078"/>
    <w:rsid w:val="00DC79AD"/>
    <w:rsid w:val="00DD2075"/>
    <w:rsid w:val="00DD2D2A"/>
    <w:rsid w:val="00DD565F"/>
    <w:rsid w:val="00DE288F"/>
    <w:rsid w:val="00DE4A81"/>
    <w:rsid w:val="00DF2868"/>
    <w:rsid w:val="00E117ED"/>
    <w:rsid w:val="00E15859"/>
    <w:rsid w:val="00E22459"/>
    <w:rsid w:val="00E557A0"/>
    <w:rsid w:val="00E61AB5"/>
    <w:rsid w:val="00E63AF2"/>
    <w:rsid w:val="00E66FCD"/>
    <w:rsid w:val="00E7171C"/>
    <w:rsid w:val="00E73C22"/>
    <w:rsid w:val="00E801C6"/>
    <w:rsid w:val="00E80F6E"/>
    <w:rsid w:val="00E85368"/>
    <w:rsid w:val="00E8639E"/>
    <w:rsid w:val="00E907BC"/>
    <w:rsid w:val="00E95851"/>
    <w:rsid w:val="00EA6717"/>
    <w:rsid w:val="00EA69D7"/>
    <w:rsid w:val="00EA6DFD"/>
    <w:rsid w:val="00EC287A"/>
    <w:rsid w:val="00EE09B2"/>
    <w:rsid w:val="00EF04F1"/>
    <w:rsid w:val="00EF5470"/>
    <w:rsid w:val="00EF6435"/>
    <w:rsid w:val="00F056DF"/>
    <w:rsid w:val="00F10F6B"/>
    <w:rsid w:val="00F11EF3"/>
    <w:rsid w:val="00F22B3D"/>
    <w:rsid w:val="00F23697"/>
    <w:rsid w:val="00F35CB8"/>
    <w:rsid w:val="00F36BB7"/>
    <w:rsid w:val="00F42711"/>
    <w:rsid w:val="00F44A33"/>
    <w:rsid w:val="00F45CC3"/>
    <w:rsid w:val="00F47E14"/>
    <w:rsid w:val="00F54399"/>
    <w:rsid w:val="00F577B3"/>
    <w:rsid w:val="00F60915"/>
    <w:rsid w:val="00F625D7"/>
    <w:rsid w:val="00F75EF8"/>
    <w:rsid w:val="00F77E1F"/>
    <w:rsid w:val="00F81BB9"/>
    <w:rsid w:val="00F82DB1"/>
    <w:rsid w:val="00F8331A"/>
    <w:rsid w:val="00F849B1"/>
    <w:rsid w:val="00F86679"/>
    <w:rsid w:val="00F87EAA"/>
    <w:rsid w:val="00F92B25"/>
    <w:rsid w:val="00F93D79"/>
    <w:rsid w:val="00F95F1F"/>
    <w:rsid w:val="00FB269F"/>
    <w:rsid w:val="00FB3809"/>
    <w:rsid w:val="00FC027E"/>
    <w:rsid w:val="00FC416A"/>
    <w:rsid w:val="00FD361E"/>
    <w:rsid w:val="00FD3AE1"/>
    <w:rsid w:val="00FD51F0"/>
    <w:rsid w:val="00FD6330"/>
    <w:rsid w:val="00FD6CAB"/>
    <w:rsid w:val="00FE6B6C"/>
    <w:rsid w:val="00FE7039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DADFB2"/>
  <w15:docId w15:val="{9B920304-A84A-4634-ABC8-A3A8126D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WID\AppData\Roaming\Microsoft\Templates\Double%20stripe%20agenda.dotx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8BE9FC-F36D-4504-863A-2EBBF44D6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245</TotalTime>
  <Pages>1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SSWID SSWID</dc:creator>
  <cp:keywords/>
  <dc:description/>
  <cp:lastModifiedBy>Chuck Fickett</cp:lastModifiedBy>
  <cp:revision>4</cp:revision>
  <cp:lastPrinted>2026-09-07T17:57:00Z</cp:lastPrinted>
  <dcterms:created xsi:type="dcterms:W3CDTF">2026-09-15T20:01:00Z</dcterms:created>
  <dcterms:modified xsi:type="dcterms:W3CDTF">2026-09-17T18:46:00Z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