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3431" w14:textId="56E69A74" w:rsidR="00E73C22" w:rsidRDefault="00E73C22" w:rsidP="00E61AB5">
      <w:pPr>
        <w:pStyle w:val="Date"/>
        <w:spacing w:line="36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</w:t>
      </w:r>
      <w:r w:rsidRPr="00E73C22">
        <w:rPr>
          <w:rFonts w:asciiTheme="majorHAnsi" w:hAnsiTheme="majorHAnsi"/>
          <w:sz w:val="32"/>
          <w:szCs w:val="32"/>
        </w:rPr>
        <w:t>AN SIMON WATER IMPROVEMENT DISTRICT</w:t>
      </w:r>
    </w:p>
    <w:p w14:paraId="7A29262C" w14:textId="3AC8D3E2" w:rsidR="00E73C22" w:rsidRPr="00BC20DD" w:rsidRDefault="006078EB" w:rsidP="00E61A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12, 2026</w:t>
      </w:r>
      <w:r w:rsidR="00CE4C4E">
        <w:rPr>
          <w:b/>
          <w:bCs/>
          <w:sz w:val="28"/>
          <w:szCs w:val="28"/>
        </w:rPr>
        <w:t>,</w:t>
      </w:r>
      <w:r w:rsidR="00B36357">
        <w:rPr>
          <w:b/>
          <w:bCs/>
          <w:sz w:val="28"/>
          <w:szCs w:val="28"/>
        </w:rPr>
        <w:t xml:space="preserve"> </w:t>
      </w:r>
      <w:r w:rsidR="000B6A85">
        <w:rPr>
          <w:b/>
          <w:bCs/>
          <w:sz w:val="28"/>
          <w:szCs w:val="28"/>
        </w:rPr>
        <w:t>at</w:t>
      </w:r>
      <w:r w:rsidR="00E73C22" w:rsidRPr="00BC20DD">
        <w:rPr>
          <w:b/>
          <w:bCs/>
          <w:sz w:val="28"/>
          <w:szCs w:val="28"/>
        </w:rPr>
        <w:t xml:space="preserve"> </w:t>
      </w:r>
      <w:r w:rsidR="00B36357">
        <w:rPr>
          <w:b/>
          <w:bCs/>
          <w:sz w:val="28"/>
          <w:szCs w:val="28"/>
        </w:rPr>
        <w:t>9:00 a.</w:t>
      </w:r>
      <w:r w:rsidR="00E73C22" w:rsidRPr="00BC20DD">
        <w:rPr>
          <w:b/>
          <w:bCs/>
          <w:sz w:val="28"/>
          <w:szCs w:val="28"/>
        </w:rPr>
        <w:t>m. at SSWID Office</w:t>
      </w:r>
    </w:p>
    <w:p w14:paraId="36514511" w14:textId="397A47D2" w:rsidR="00B74964" w:rsidRPr="00B74964" w:rsidRDefault="00F54399" w:rsidP="00F54399">
      <w:pPr>
        <w:pStyle w:val="Date"/>
        <w:spacing w:line="360" w:lineRule="auto"/>
      </w:pPr>
      <w:r>
        <w:rPr>
          <w:rFonts w:asciiTheme="majorHAnsi" w:hAnsiTheme="majorHAnsi"/>
          <w:b/>
          <w:bCs/>
          <w:sz w:val="22"/>
          <w:szCs w:val="22"/>
        </w:rPr>
        <w:t>R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>obert C. Fickett, Cla</w:t>
      </w:r>
      <w:r w:rsidR="00B36357">
        <w:rPr>
          <w:rFonts w:asciiTheme="majorHAnsi" w:hAnsiTheme="majorHAnsi"/>
          <w:b/>
          <w:bCs/>
          <w:sz w:val="22"/>
          <w:szCs w:val="22"/>
        </w:rPr>
        <w:t>r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>enc</w:t>
      </w:r>
      <w:r w:rsidR="005D0534">
        <w:rPr>
          <w:rFonts w:asciiTheme="majorHAnsi" w:hAnsiTheme="majorHAnsi"/>
          <w:b/>
          <w:bCs/>
          <w:sz w:val="22"/>
          <w:szCs w:val="22"/>
        </w:rPr>
        <w:t>e</w:t>
      </w:r>
      <w:r w:rsidR="00B74964" w:rsidRPr="00BC20DD">
        <w:rPr>
          <w:rFonts w:asciiTheme="majorHAnsi" w:hAnsiTheme="majorHAnsi"/>
          <w:b/>
          <w:bCs/>
          <w:sz w:val="22"/>
          <w:szCs w:val="22"/>
        </w:rPr>
        <w:t xml:space="preserve"> Hooker, </w:t>
      </w:r>
      <w:r w:rsidR="00B36357">
        <w:rPr>
          <w:rFonts w:asciiTheme="majorHAnsi" w:hAnsiTheme="majorHAnsi"/>
          <w:b/>
          <w:bCs/>
          <w:sz w:val="22"/>
          <w:szCs w:val="22"/>
        </w:rPr>
        <w:t>John Novak</w:t>
      </w:r>
      <w:r w:rsidR="00B74964">
        <w:t xml:space="preserve">    </w:t>
      </w:r>
    </w:p>
    <w:p w14:paraId="3A11251D" w14:textId="2A650CF7" w:rsidR="00110BBD" w:rsidRPr="00123FF9" w:rsidRDefault="00FD3AE1" w:rsidP="00BC6FFA">
      <w:pPr>
        <w:pStyle w:val="ListNumber"/>
      </w:pPr>
      <w:r>
        <w:rPr>
          <w:rFonts w:eastAsiaTheme="majorEastAsia"/>
        </w:rPr>
        <w:t xml:space="preserve"> Call to Order:</w:t>
      </w:r>
    </w:p>
    <w:p w14:paraId="3C03CDCC" w14:textId="4C823445" w:rsidR="00123FF9" w:rsidRPr="00FD3AE1" w:rsidRDefault="00123FF9" w:rsidP="00123FF9">
      <w:pPr>
        <w:pStyle w:val="ListNumber"/>
        <w:numPr>
          <w:ilvl w:val="0"/>
          <w:numId w:val="0"/>
        </w:numPr>
        <w:ind w:left="173"/>
      </w:pPr>
      <w:r>
        <w:rPr>
          <w:rFonts w:eastAsiaTheme="majorEastAsia"/>
        </w:rPr>
        <w:t>San Simon Water Improvement District Bi-Monthly meeting was called to order at 9:04 a.m. by Board Chairman Robert C. Fickett</w:t>
      </w:r>
      <w:r w:rsidR="00530865">
        <w:rPr>
          <w:rFonts w:eastAsiaTheme="majorEastAsia"/>
        </w:rPr>
        <w:t xml:space="preserve">. </w:t>
      </w:r>
      <w:r>
        <w:rPr>
          <w:rFonts w:eastAsiaTheme="majorEastAsia"/>
        </w:rPr>
        <w:t>(</w:t>
      </w:r>
      <w:r w:rsidR="00530865">
        <w:rPr>
          <w:rFonts w:eastAsiaTheme="majorEastAsia"/>
        </w:rPr>
        <w:t>Chuck) In</w:t>
      </w:r>
      <w:r>
        <w:rPr>
          <w:rFonts w:eastAsiaTheme="majorEastAsia"/>
        </w:rPr>
        <w:t xml:space="preserve"> attendance were:  Robert C. Fickett, (Board Chairman) Clarence Hooker, (Board Clerk) John Novak (Board Member) and Juia Ann Johnson,(Administrative Clerk).</w:t>
      </w:r>
    </w:p>
    <w:p w14:paraId="61BC5353" w14:textId="0460E181" w:rsidR="005C71FB" w:rsidRPr="00123FF9" w:rsidRDefault="005C71FB" w:rsidP="00BC6FFA">
      <w:pPr>
        <w:pStyle w:val="ListNumber"/>
      </w:pPr>
      <w:r>
        <w:rPr>
          <w:rFonts w:eastAsiaTheme="majorEastAsia"/>
        </w:rPr>
        <w:t>Approval of meeting agenda</w:t>
      </w:r>
      <w:r w:rsidR="00B36357">
        <w:rPr>
          <w:rFonts w:eastAsiaTheme="majorEastAsia"/>
        </w:rPr>
        <w:t xml:space="preserve"> </w:t>
      </w:r>
      <w:r w:rsidR="00470B55">
        <w:rPr>
          <w:rFonts w:eastAsiaTheme="majorEastAsia"/>
        </w:rPr>
        <w:t>(</w:t>
      </w:r>
      <w:r w:rsidR="00A344E0">
        <w:rPr>
          <w:rFonts w:eastAsiaTheme="majorEastAsia"/>
        </w:rPr>
        <w:t>0</w:t>
      </w:r>
      <w:r w:rsidR="006078EB">
        <w:rPr>
          <w:rFonts w:eastAsiaTheme="majorEastAsia"/>
        </w:rPr>
        <w:t>5/12/2026</w:t>
      </w:r>
      <w:r w:rsidR="0053793E">
        <w:rPr>
          <w:rFonts w:eastAsiaTheme="majorEastAsia"/>
        </w:rPr>
        <w:t>)</w:t>
      </w:r>
    </w:p>
    <w:p w14:paraId="09EA5985" w14:textId="63B0EA90" w:rsidR="00123FF9" w:rsidRDefault="00123FF9" w:rsidP="00123FF9">
      <w:pPr>
        <w:pStyle w:val="ListNumber"/>
        <w:numPr>
          <w:ilvl w:val="0"/>
          <w:numId w:val="0"/>
        </w:numPr>
        <w:ind w:left="173"/>
        <w:rPr>
          <w:rFonts w:eastAsiaTheme="majorEastAsia"/>
        </w:rPr>
      </w:pPr>
      <w:r>
        <w:rPr>
          <w:rFonts w:eastAsiaTheme="majorEastAsia"/>
        </w:rPr>
        <w:t xml:space="preserve">John Novak moved to accept the meeting agenda </w:t>
      </w:r>
      <w:r w:rsidR="00530865">
        <w:rPr>
          <w:rFonts w:eastAsiaTheme="majorEastAsia"/>
        </w:rPr>
        <w:t>of May</w:t>
      </w:r>
      <w:r>
        <w:rPr>
          <w:rFonts w:eastAsiaTheme="majorEastAsia"/>
        </w:rPr>
        <w:t xml:space="preserve"> 12, </w:t>
      </w:r>
      <w:r w:rsidR="00530865">
        <w:rPr>
          <w:rFonts w:eastAsiaTheme="majorEastAsia"/>
        </w:rPr>
        <w:t>2026, Clarence</w:t>
      </w:r>
      <w:r>
        <w:rPr>
          <w:rFonts w:eastAsiaTheme="majorEastAsia"/>
        </w:rPr>
        <w:t xml:space="preserve"> Hooker seconded the motion</w:t>
      </w:r>
      <w:r w:rsidR="00530865">
        <w:rPr>
          <w:rFonts w:eastAsiaTheme="majorEastAsia"/>
        </w:rPr>
        <w:t xml:space="preserve">. </w:t>
      </w:r>
      <w:r>
        <w:rPr>
          <w:rFonts w:eastAsiaTheme="majorEastAsia"/>
        </w:rPr>
        <w:t>Motion passed unanimously.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2481"/>
        <w:gridCol w:w="2466"/>
        <w:gridCol w:w="2467"/>
        <w:gridCol w:w="2483"/>
      </w:tblGrid>
      <w:tr w:rsidR="00123FF9" w14:paraId="3B18E1DF" w14:textId="77777777" w:rsidTr="00123FF9">
        <w:tc>
          <w:tcPr>
            <w:tcW w:w="2517" w:type="dxa"/>
          </w:tcPr>
          <w:p w14:paraId="332994E5" w14:textId="1F0C4C68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MEMBER</w:t>
            </w:r>
          </w:p>
        </w:tc>
        <w:tc>
          <w:tcPr>
            <w:tcW w:w="2517" w:type="dxa"/>
          </w:tcPr>
          <w:p w14:paraId="5D41E750" w14:textId="08739BC6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YAY</w:t>
            </w:r>
          </w:p>
        </w:tc>
        <w:tc>
          <w:tcPr>
            <w:tcW w:w="2518" w:type="dxa"/>
          </w:tcPr>
          <w:p w14:paraId="4453C4E6" w14:textId="407E8B92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NAY</w:t>
            </w:r>
          </w:p>
        </w:tc>
        <w:tc>
          <w:tcPr>
            <w:tcW w:w="2518" w:type="dxa"/>
          </w:tcPr>
          <w:p w14:paraId="5CB5876A" w14:textId="11DD3476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ABSTAIN</w:t>
            </w:r>
          </w:p>
        </w:tc>
      </w:tr>
      <w:tr w:rsidR="00123FF9" w14:paraId="7A9E2304" w14:textId="77777777" w:rsidTr="00123FF9">
        <w:tc>
          <w:tcPr>
            <w:tcW w:w="2517" w:type="dxa"/>
          </w:tcPr>
          <w:p w14:paraId="449E0539" w14:textId="0B6EC515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Robert C. Fickett</w:t>
            </w:r>
          </w:p>
        </w:tc>
        <w:tc>
          <w:tcPr>
            <w:tcW w:w="2517" w:type="dxa"/>
          </w:tcPr>
          <w:p w14:paraId="7D3B340B" w14:textId="2926A2D5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6348901E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71CDAE21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123FF9" w14:paraId="56971CC3" w14:textId="77777777" w:rsidTr="00123FF9">
        <w:tc>
          <w:tcPr>
            <w:tcW w:w="2517" w:type="dxa"/>
          </w:tcPr>
          <w:p w14:paraId="1FB25A8C" w14:textId="1CDF4338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Clarence Hooker</w:t>
            </w:r>
          </w:p>
        </w:tc>
        <w:tc>
          <w:tcPr>
            <w:tcW w:w="2517" w:type="dxa"/>
          </w:tcPr>
          <w:p w14:paraId="18487DB6" w14:textId="3C226B13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300B6238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3FC3D38A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123FF9" w14:paraId="578A9F0A" w14:textId="77777777" w:rsidTr="00123FF9">
        <w:tc>
          <w:tcPr>
            <w:tcW w:w="2517" w:type="dxa"/>
          </w:tcPr>
          <w:p w14:paraId="7E37578D" w14:textId="3C184402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John Novak</w:t>
            </w:r>
          </w:p>
        </w:tc>
        <w:tc>
          <w:tcPr>
            <w:tcW w:w="2517" w:type="dxa"/>
          </w:tcPr>
          <w:p w14:paraId="2C26BFF3" w14:textId="09F5DE2A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659E8D57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0EA12810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</w:tbl>
    <w:p w14:paraId="6D8B711A" w14:textId="77777777" w:rsidR="00123FF9" w:rsidRPr="00FD3AE1" w:rsidRDefault="00123FF9" w:rsidP="00123FF9">
      <w:pPr>
        <w:pStyle w:val="ListNumber"/>
        <w:numPr>
          <w:ilvl w:val="0"/>
          <w:numId w:val="0"/>
        </w:numPr>
        <w:ind w:left="173"/>
      </w:pPr>
    </w:p>
    <w:p w14:paraId="2C0E6802" w14:textId="2EB5BC00" w:rsidR="00110BBD" w:rsidRPr="00123FF9" w:rsidRDefault="005C71FB" w:rsidP="00BC6FFA">
      <w:pPr>
        <w:pStyle w:val="ListNumber"/>
      </w:pPr>
      <w:r w:rsidRPr="005C71FB">
        <w:rPr>
          <w:rFonts w:eastAsiaTheme="majorEastAsia"/>
        </w:rPr>
        <w:t>Approval of minutes from last meeting</w:t>
      </w:r>
      <w:r w:rsidR="00C330C8">
        <w:rPr>
          <w:rFonts w:eastAsiaTheme="majorEastAsia"/>
        </w:rPr>
        <w:t xml:space="preserve"> </w:t>
      </w:r>
      <w:r w:rsidR="007A0B90">
        <w:rPr>
          <w:rFonts w:eastAsiaTheme="majorEastAsia"/>
        </w:rPr>
        <w:t>(</w:t>
      </w:r>
      <w:r w:rsidR="00A344E0">
        <w:rPr>
          <w:rFonts w:eastAsiaTheme="majorEastAsia"/>
        </w:rPr>
        <w:t>0</w:t>
      </w:r>
      <w:r w:rsidR="006078EB">
        <w:rPr>
          <w:rFonts w:eastAsiaTheme="majorEastAsia"/>
        </w:rPr>
        <w:t>3/12/2026</w:t>
      </w:r>
      <w:r w:rsidR="008549C7">
        <w:rPr>
          <w:rFonts w:eastAsiaTheme="majorEastAsia"/>
        </w:rPr>
        <w:t>)</w:t>
      </w:r>
    </w:p>
    <w:p w14:paraId="3E9D1079" w14:textId="0DEEC9A8" w:rsidR="00123FF9" w:rsidRDefault="00123FF9" w:rsidP="00123FF9">
      <w:pPr>
        <w:pStyle w:val="ListNumber"/>
        <w:numPr>
          <w:ilvl w:val="0"/>
          <w:numId w:val="0"/>
        </w:numPr>
        <w:ind w:left="173"/>
        <w:rPr>
          <w:rFonts w:eastAsiaTheme="majorEastAsia"/>
        </w:rPr>
      </w:pPr>
      <w:r>
        <w:rPr>
          <w:rFonts w:eastAsiaTheme="majorEastAsia"/>
        </w:rPr>
        <w:t>Clarence Hooker moved to accept the minutes from the Board Meeting on March 12, 2026</w:t>
      </w:r>
      <w:r w:rsidR="00530865">
        <w:rPr>
          <w:rFonts w:eastAsiaTheme="majorEastAsia"/>
        </w:rPr>
        <w:t xml:space="preserve">. </w:t>
      </w:r>
      <w:r>
        <w:rPr>
          <w:rFonts w:eastAsiaTheme="majorEastAsia"/>
        </w:rPr>
        <w:t>John Novak seconded the motion</w:t>
      </w:r>
      <w:r w:rsidR="00530865">
        <w:rPr>
          <w:rFonts w:eastAsiaTheme="majorEastAsia"/>
        </w:rPr>
        <w:t xml:space="preserve">. </w:t>
      </w:r>
      <w:r>
        <w:rPr>
          <w:rFonts w:eastAsiaTheme="majorEastAsia"/>
        </w:rPr>
        <w:t>Motion passed unanimously.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2481"/>
        <w:gridCol w:w="2466"/>
        <w:gridCol w:w="2467"/>
        <w:gridCol w:w="2483"/>
      </w:tblGrid>
      <w:tr w:rsidR="00123FF9" w14:paraId="6F450420" w14:textId="77777777" w:rsidTr="00123FF9">
        <w:tc>
          <w:tcPr>
            <w:tcW w:w="2517" w:type="dxa"/>
          </w:tcPr>
          <w:p w14:paraId="226A043C" w14:textId="5D271CDB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MEMBER</w:t>
            </w:r>
          </w:p>
        </w:tc>
        <w:tc>
          <w:tcPr>
            <w:tcW w:w="2517" w:type="dxa"/>
          </w:tcPr>
          <w:p w14:paraId="5831480A" w14:textId="45A385EB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YAY</w:t>
            </w:r>
          </w:p>
        </w:tc>
        <w:tc>
          <w:tcPr>
            <w:tcW w:w="2518" w:type="dxa"/>
          </w:tcPr>
          <w:p w14:paraId="75A58417" w14:textId="679C4F6C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NAY</w:t>
            </w:r>
          </w:p>
        </w:tc>
        <w:tc>
          <w:tcPr>
            <w:tcW w:w="2518" w:type="dxa"/>
          </w:tcPr>
          <w:p w14:paraId="69C96C1A" w14:textId="5F5F7B4D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ABSTAIN</w:t>
            </w:r>
          </w:p>
        </w:tc>
      </w:tr>
      <w:tr w:rsidR="00123FF9" w14:paraId="3C830A9F" w14:textId="77777777" w:rsidTr="00123FF9">
        <w:tc>
          <w:tcPr>
            <w:tcW w:w="2517" w:type="dxa"/>
          </w:tcPr>
          <w:p w14:paraId="45BC21EE" w14:textId="1905A509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Robert C. Fickett</w:t>
            </w:r>
          </w:p>
        </w:tc>
        <w:tc>
          <w:tcPr>
            <w:tcW w:w="2517" w:type="dxa"/>
          </w:tcPr>
          <w:p w14:paraId="5D6E8D49" w14:textId="08990E88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752F23F3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2C8319D7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123FF9" w14:paraId="36DDF069" w14:textId="77777777" w:rsidTr="00123FF9">
        <w:tc>
          <w:tcPr>
            <w:tcW w:w="2517" w:type="dxa"/>
          </w:tcPr>
          <w:p w14:paraId="0A3B547A" w14:textId="618B5D29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Clarence Hooker</w:t>
            </w:r>
          </w:p>
        </w:tc>
        <w:tc>
          <w:tcPr>
            <w:tcW w:w="2517" w:type="dxa"/>
          </w:tcPr>
          <w:p w14:paraId="21247037" w14:textId="449D5B21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0DF1A1AF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09D476CB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123FF9" w14:paraId="44D1618E" w14:textId="77777777" w:rsidTr="00123FF9">
        <w:tc>
          <w:tcPr>
            <w:tcW w:w="2517" w:type="dxa"/>
          </w:tcPr>
          <w:p w14:paraId="7B5CBB7E" w14:textId="4B436015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John Novak</w:t>
            </w:r>
          </w:p>
        </w:tc>
        <w:tc>
          <w:tcPr>
            <w:tcW w:w="2517" w:type="dxa"/>
          </w:tcPr>
          <w:p w14:paraId="2F91B853" w14:textId="0597C7A8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518" w:type="dxa"/>
          </w:tcPr>
          <w:p w14:paraId="04592332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518" w:type="dxa"/>
          </w:tcPr>
          <w:p w14:paraId="6AA7DCE0" w14:textId="77777777" w:rsidR="00123FF9" w:rsidRDefault="00123FF9" w:rsidP="00123FF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</w:tbl>
    <w:p w14:paraId="3BBFE31E" w14:textId="77777777" w:rsidR="00123FF9" w:rsidRPr="00FD3AE1" w:rsidRDefault="00123FF9" w:rsidP="00123FF9">
      <w:pPr>
        <w:pStyle w:val="ListNumber"/>
        <w:numPr>
          <w:ilvl w:val="0"/>
          <w:numId w:val="0"/>
        </w:numPr>
        <w:ind w:left="173"/>
      </w:pPr>
    </w:p>
    <w:p w14:paraId="3FB8E98C" w14:textId="7B0D9BA9" w:rsidR="00110BBD" w:rsidRDefault="005C71FB" w:rsidP="00FD3AE1">
      <w:pPr>
        <w:pStyle w:val="ListNumber"/>
      </w:pPr>
      <w:r>
        <w:t>Financial Report (Discussion, Action)</w:t>
      </w:r>
      <w:r w:rsidR="00530865">
        <w:t>: See</w:t>
      </w:r>
      <w:r w:rsidR="00905439">
        <w:t xml:space="preserve"> attached.</w:t>
      </w:r>
    </w:p>
    <w:p w14:paraId="0C0F926C" w14:textId="77777777" w:rsidR="00905439" w:rsidRDefault="00905439" w:rsidP="00905439">
      <w:pPr>
        <w:pStyle w:val="ListNumber"/>
        <w:numPr>
          <w:ilvl w:val="0"/>
          <w:numId w:val="0"/>
        </w:numPr>
        <w:ind w:left="173" w:hanging="173"/>
      </w:pPr>
    </w:p>
    <w:p w14:paraId="26776E49" w14:textId="77777777" w:rsidR="00905439" w:rsidRDefault="00905439" w:rsidP="00905439">
      <w:pPr>
        <w:pStyle w:val="ListNumber"/>
        <w:numPr>
          <w:ilvl w:val="0"/>
          <w:numId w:val="0"/>
        </w:numPr>
        <w:ind w:left="173" w:hanging="173"/>
      </w:pPr>
    </w:p>
    <w:p w14:paraId="6BC4E5F4" w14:textId="77777777" w:rsidR="00905439" w:rsidRDefault="00905439" w:rsidP="00905439">
      <w:pPr>
        <w:pStyle w:val="ListNumber"/>
        <w:numPr>
          <w:ilvl w:val="0"/>
          <w:numId w:val="0"/>
        </w:numPr>
        <w:ind w:left="173" w:hanging="173"/>
      </w:pPr>
    </w:p>
    <w:p w14:paraId="2D488C71" w14:textId="21625688" w:rsidR="00905439" w:rsidRDefault="00905439" w:rsidP="00905439">
      <w:pPr>
        <w:pStyle w:val="ListNumber"/>
        <w:numPr>
          <w:ilvl w:val="0"/>
          <w:numId w:val="0"/>
        </w:numPr>
        <w:ind w:left="173"/>
      </w:pPr>
      <w:r>
        <w:lastRenderedPageBreak/>
        <w:t>John Novak moved to accept the Financial Report</w:t>
      </w:r>
      <w:r w:rsidR="00530865">
        <w:t xml:space="preserve">. </w:t>
      </w:r>
      <w:r>
        <w:t>Clarence Hooker seconded the motion</w:t>
      </w:r>
      <w:r w:rsidR="00530865">
        <w:t xml:space="preserve">. </w:t>
      </w:r>
      <w:r>
        <w:t>The motion passed unanimously.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2481"/>
        <w:gridCol w:w="2466"/>
        <w:gridCol w:w="2467"/>
        <w:gridCol w:w="2483"/>
      </w:tblGrid>
      <w:tr w:rsidR="00905439" w14:paraId="184D055D" w14:textId="77777777" w:rsidTr="00905439">
        <w:tc>
          <w:tcPr>
            <w:tcW w:w="2481" w:type="dxa"/>
          </w:tcPr>
          <w:p w14:paraId="5D89F408" w14:textId="1F70CC6E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MEMBER</w:t>
            </w:r>
          </w:p>
        </w:tc>
        <w:tc>
          <w:tcPr>
            <w:tcW w:w="2466" w:type="dxa"/>
          </w:tcPr>
          <w:p w14:paraId="1063C1C2" w14:textId="61BCCCBC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YAY</w:t>
            </w:r>
          </w:p>
        </w:tc>
        <w:tc>
          <w:tcPr>
            <w:tcW w:w="2467" w:type="dxa"/>
          </w:tcPr>
          <w:p w14:paraId="5E0CE3B3" w14:textId="4142BCED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NAY</w:t>
            </w:r>
          </w:p>
        </w:tc>
        <w:tc>
          <w:tcPr>
            <w:tcW w:w="2483" w:type="dxa"/>
          </w:tcPr>
          <w:p w14:paraId="2F883B05" w14:textId="537413C7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ABSTAIN</w:t>
            </w:r>
          </w:p>
        </w:tc>
      </w:tr>
      <w:tr w:rsidR="00905439" w14:paraId="07A4D8BB" w14:textId="77777777" w:rsidTr="00905439">
        <w:tc>
          <w:tcPr>
            <w:tcW w:w="2481" w:type="dxa"/>
          </w:tcPr>
          <w:p w14:paraId="5DD36C64" w14:textId="22AAB0BE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Robert C. Fickett</w:t>
            </w:r>
          </w:p>
        </w:tc>
        <w:tc>
          <w:tcPr>
            <w:tcW w:w="2466" w:type="dxa"/>
          </w:tcPr>
          <w:p w14:paraId="12F22D98" w14:textId="094B2F3C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467" w:type="dxa"/>
          </w:tcPr>
          <w:p w14:paraId="6FCBDDF5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483" w:type="dxa"/>
          </w:tcPr>
          <w:p w14:paraId="7B0EF39D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905439" w14:paraId="41671DC0" w14:textId="77777777" w:rsidTr="00905439">
        <w:tc>
          <w:tcPr>
            <w:tcW w:w="2481" w:type="dxa"/>
          </w:tcPr>
          <w:p w14:paraId="5A1B39CD" w14:textId="3086E201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Clarence Hooker</w:t>
            </w:r>
          </w:p>
        </w:tc>
        <w:tc>
          <w:tcPr>
            <w:tcW w:w="2466" w:type="dxa"/>
          </w:tcPr>
          <w:p w14:paraId="61854C55" w14:textId="41990659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467" w:type="dxa"/>
          </w:tcPr>
          <w:p w14:paraId="51CE3112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  <w:tc>
          <w:tcPr>
            <w:tcW w:w="2483" w:type="dxa"/>
          </w:tcPr>
          <w:p w14:paraId="6E3D515C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</w:p>
        </w:tc>
      </w:tr>
      <w:tr w:rsidR="00905439" w14:paraId="18C91990" w14:textId="77777777" w:rsidTr="00905439">
        <w:tc>
          <w:tcPr>
            <w:tcW w:w="2481" w:type="dxa"/>
          </w:tcPr>
          <w:p w14:paraId="2BED14CF" w14:textId="3F07438A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John Novak</w:t>
            </w:r>
          </w:p>
        </w:tc>
        <w:tc>
          <w:tcPr>
            <w:tcW w:w="2466" w:type="dxa"/>
          </w:tcPr>
          <w:p w14:paraId="41441CAB" w14:textId="20CA1865" w:rsidR="00905439" w:rsidRDefault="00905439" w:rsidP="00905439">
            <w:pPr>
              <w:pStyle w:val="ListNumber"/>
              <w:numPr>
                <w:ilvl w:val="0"/>
                <w:numId w:val="0"/>
              </w:numPr>
              <w:jc w:val="center"/>
            </w:pPr>
            <w:r>
              <w:t>x</w:t>
            </w:r>
          </w:p>
        </w:tc>
        <w:tc>
          <w:tcPr>
            <w:tcW w:w="2467" w:type="dxa"/>
          </w:tcPr>
          <w:p w14:paraId="6D0CB34C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</w:pPr>
          </w:p>
        </w:tc>
        <w:tc>
          <w:tcPr>
            <w:tcW w:w="2483" w:type="dxa"/>
          </w:tcPr>
          <w:p w14:paraId="1B474906" w14:textId="77777777" w:rsidR="00905439" w:rsidRDefault="00905439" w:rsidP="00905439">
            <w:pPr>
              <w:pStyle w:val="ListNumber"/>
              <w:numPr>
                <w:ilvl w:val="0"/>
                <w:numId w:val="0"/>
              </w:numPr>
            </w:pPr>
          </w:p>
        </w:tc>
      </w:tr>
    </w:tbl>
    <w:p w14:paraId="444DC31A" w14:textId="77777777" w:rsidR="00905439" w:rsidRDefault="00905439" w:rsidP="00905439">
      <w:pPr>
        <w:pStyle w:val="ListNumber"/>
        <w:numPr>
          <w:ilvl w:val="0"/>
          <w:numId w:val="0"/>
        </w:numPr>
        <w:ind w:left="173"/>
      </w:pPr>
    </w:p>
    <w:p w14:paraId="37D6EC8C" w14:textId="050EB403" w:rsidR="005C71FB" w:rsidRDefault="005C71FB" w:rsidP="00BC6FFA">
      <w:pPr>
        <w:pStyle w:val="ListNumber"/>
      </w:pPr>
      <w:r>
        <w:t>Old Business (Discussion, Possible Action)</w:t>
      </w:r>
    </w:p>
    <w:p w14:paraId="23CBFB36" w14:textId="322F58CF" w:rsidR="00BA1F11" w:rsidRDefault="00A5171C" w:rsidP="00F44A33">
      <w:pPr>
        <w:pStyle w:val="ListNumber"/>
        <w:numPr>
          <w:ilvl w:val="0"/>
          <w:numId w:val="13"/>
        </w:numPr>
      </w:pPr>
      <w:r>
        <w:t xml:space="preserve">NEW WELL UPDATES AND STATUS: </w:t>
      </w:r>
      <w:r w:rsidR="00807403">
        <w:t>Chuck Fickett</w:t>
      </w:r>
    </w:p>
    <w:p w14:paraId="4AB60E0C" w14:textId="6106CA25" w:rsidR="001D015C" w:rsidRDefault="00905439" w:rsidP="00905439">
      <w:pPr>
        <w:pStyle w:val="ListNumber"/>
        <w:numPr>
          <w:ilvl w:val="0"/>
          <w:numId w:val="0"/>
        </w:numPr>
        <w:ind w:left="173" w:hanging="173"/>
      </w:pPr>
      <w:r>
        <w:t xml:space="preserve">    Key points:   Water is </w:t>
      </w:r>
      <w:r w:rsidR="00530865">
        <w:t>truly clear</w:t>
      </w:r>
      <w:r>
        <w:t xml:space="preserve"> from ou</w:t>
      </w:r>
      <w:r w:rsidR="001D015C">
        <w:t>r</w:t>
      </w:r>
      <w:r>
        <w:t xml:space="preserve"> new well</w:t>
      </w:r>
      <w:r w:rsidR="001D015C">
        <w:t>.</w:t>
      </w:r>
    </w:p>
    <w:p w14:paraId="7A8E5DD8" w14:textId="5E171DA3" w:rsidR="00905439" w:rsidRDefault="001D015C" w:rsidP="00905439">
      <w:pPr>
        <w:pStyle w:val="ListNumber"/>
        <w:numPr>
          <w:ilvl w:val="0"/>
          <w:numId w:val="0"/>
        </w:numPr>
        <w:ind w:left="173" w:hanging="173"/>
      </w:pPr>
      <w:r>
        <w:t xml:space="preserve">                           Well is</w:t>
      </w:r>
      <w:r w:rsidR="00905439">
        <w:t xml:space="preserve"> pumping </w:t>
      </w:r>
      <w:r w:rsidR="00530865">
        <w:t>thirty-six (36)</w:t>
      </w:r>
      <w:r w:rsidR="00905439">
        <w:t xml:space="preserve"> gallons a minute</w:t>
      </w:r>
      <w:r w:rsidR="00530865">
        <w:t xml:space="preserve">. </w:t>
      </w:r>
    </w:p>
    <w:p w14:paraId="42EE00AC" w14:textId="4863472D" w:rsidR="001D015C" w:rsidRDefault="001D015C" w:rsidP="00905439">
      <w:pPr>
        <w:pStyle w:val="ListNumber"/>
        <w:numPr>
          <w:ilvl w:val="0"/>
          <w:numId w:val="0"/>
        </w:numPr>
        <w:ind w:left="173" w:hanging="173"/>
      </w:pPr>
      <w:r>
        <w:t xml:space="preserve">                           Pump is functioning well.</w:t>
      </w:r>
    </w:p>
    <w:p w14:paraId="20E3CF44" w14:textId="6388C356" w:rsidR="00DC1BE9" w:rsidRDefault="00DC1BE9" w:rsidP="00DC1BE9">
      <w:pPr>
        <w:pStyle w:val="ListNumber"/>
        <w:numPr>
          <w:ilvl w:val="0"/>
          <w:numId w:val="13"/>
        </w:numPr>
      </w:pPr>
      <w:r>
        <w:t>R/O System updates-Chuck Fickett</w:t>
      </w:r>
    </w:p>
    <w:p w14:paraId="4447B8EF" w14:textId="1068A4E9" w:rsidR="004972D6" w:rsidRDefault="001D015C" w:rsidP="001D015C">
      <w:pPr>
        <w:pStyle w:val="ListNumber"/>
        <w:numPr>
          <w:ilvl w:val="0"/>
          <w:numId w:val="0"/>
        </w:numPr>
        <w:ind w:left="533"/>
      </w:pPr>
      <w:r>
        <w:t>Key points</w:t>
      </w:r>
      <w:r w:rsidR="00530865">
        <w:t>: All</w:t>
      </w:r>
      <w:r>
        <w:t xml:space="preserve"> the old equipment is now outside of the office. </w:t>
      </w:r>
    </w:p>
    <w:p w14:paraId="754607C0" w14:textId="13E9184E" w:rsidR="004972D6" w:rsidRDefault="001D015C" w:rsidP="004972D6">
      <w:pPr>
        <w:pStyle w:val="ListNumber"/>
        <w:numPr>
          <w:ilvl w:val="0"/>
          <w:numId w:val="0"/>
        </w:numPr>
        <w:ind w:left="1905"/>
      </w:pPr>
      <w:r>
        <w:t>There have been new slabs of cement poured to accommodate our new R/O system</w:t>
      </w:r>
      <w:r w:rsidR="00530865">
        <w:t xml:space="preserve">. </w:t>
      </w:r>
      <w:r>
        <w:t>This will be housed inside</w:t>
      </w:r>
      <w:r w:rsidR="004972D6">
        <w:t>.</w:t>
      </w:r>
    </w:p>
    <w:p w14:paraId="485850CF" w14:textId="77777777" w:rsidR="004972D6" w:rsidRDefault="004972D6" w:rsidP="004972D6">
      <w:pPr>
        <w:pStyle w:val="ListNumber"/>
        <w:numPr>
          <w:ilvl w:val="0"/>
          <w:numId w:val="0"/>
        </w:numPr>
        <w:ind w:left="1440"/>
      </w:pPr>
      <w:r>
        <w:t xml:space="preserve">       The </w:t>
      </w:r>
      <w:r w:rsidR="001D015C">
        <w:t>pressure pumps will be outside.</w:t>
      </w:r>
      <w:r>
        <w:t xml:space="preserve"> </w:t>
      </w:r>
    </w:p>
    <w:p w14:paraId="0076EE5C" w14:textId="32282FBA" w:rsidR="004972D6" w:rsidRDefault="004972D6" w:rsidP="004972D6">
      <w:pPr>
        <w:pStyle w:val="ListNumber"/>
        <w:numPr>
          <w:ilvl w:val="0"/>
          <w:numId w:val="0"/>
        </w:numPr>
        <w:ind w:left="1440"/>
      </w:pPr>
      <w:r>
        <w:t xml:space="preserve">       New lighting has been installed</w:t>
      </w:r>
      <w:r w:rsidR="00530865">
        <w:t xml:space="preserve">. </w:t>
      </w:r>
    </w:p>
    <w:p w14:paraId="1EE4337A" w14:textId="2EA7DB2B" w:rsidR="001D015C" w:rsidRDefault="004972D6" w:rsidP="004972D6">
      <w:pPr>
        <w:pStyle w:val="ListNumber"/>
        <w:numPr>
          <w:ilvl w:val="0"/>
          <w:numId w:val="0"/>
        </w:numPr>
        <w:ind w:left="1440"/>
      </w:pPr>
      <w:r>
        <w:t xml:space="preserve">       New HVAC to keep the R/O system cool. </w:t>
      </w:r>
    </w:p>
    <w:p w14:paraId="40AB9ED3" w14:textId="20FCB110" w:rsidR="004972D6" w:rsidRDefault="004972D6" w:rsidP="004972D6">
      <w:pPr>
        <w:pStyle w:val="ListNumber"/>
        <w:numPr>
          <w:ilvl w:val="0"/>
          <w:numId w:val="0"/>
        </w:numPr>
        <w:ind w:left="1905"/>
      </w:pPr>
      <w:r>
        <w:t>R/O system is almost completed</w:t>
      </w:r>
      <w:r w:rsidR="00530865">
        <w:t xml:space="preserve">. </w:t>
      </w:r>
      <w:r>
        <w:t xml:space="preserve">Robert Fickett will go to San Diego           to learn how to operate the system at the end of May. </w:t>
      </w:r>
    </w:p>
    <w:p w14:paraId="19E15A61" w14:textId="6C53A98B" w:rsidR="0068484A" w:rsidRDefault="00DC1BE9" w:rsidP="00F54399">
      <w:pPr>
        <w:pStyle w:val="ListNumber"/>
        <w:numPr>
          <w:ilvl w:val="0"/>
          <w:numId w:val="13"/>
        </w:numPr>
      </w:pPr>
      <w:r>
        <w:t>W</w:t>
      </w:r>
      <w:r w:rsidR="00FC027E">
        <w:t>.I.F.A.</w:t>
      </w:r>
      <w:r w:rsidR="009801EF">
        <w:t xml:space="preserve"> WATER Conservation Grant</w:t>
      </w:r>
      <w:r w:rsidR="00960925">
        <w:t xml:space="preserve"> Update</w:t>
      </w:r>
      <w:r w:rsidR="009801EF">
        <w:t>-</w:t>
      </w:r>
      <w:r w:rsidR="0068484A">
        <w:t>Chuck Fickett</w:t>
      </w:r>
    </w:p>
    <w:p w14:paraId="3401344E" w14:textId="417AB7B7" w:rsidR="004972D6" w:rsidRDefault="004972D6" w:rsidP="004972D6">
      <w:pPr>
        <w:pStyle w:val="ListNumber"/>
        <w:numPr>
          <w:ilvl w:val="0"/>
          <w:numId w:val="0"/>
        </w:numPr>
        <w:ind w:left="533"/>
      </w:pPr>
      <w:r>
        <w:t>The District has purchased 100 AMI meters from Fortiline on a grant</w:t>
      </w:r>
      <w:r w:rsidR="00530865">
        <w:t>. Ninety-two</w:t>
      </w:r>
      <w:r>
        <w:t xml:space="preserve"> </w:t>
      </w:r>
      <w:r w:rsidR="00530865">
        <w:t xml:space="preserve">(92) </w:t>
      </w:r>
      <w:r>
        <w:t>of these meters have been installed</w:t>
      </w:r>
      <w:r w:rsidR="00530865">
        <w:t xml:space="preserve">. </w:t>
      </w:r>
      <w:r w:rsidR="005B7C8A">
        <w:t xml:space="preserve">We need another </w:t>
      </w:r>
      <w:r w:rsidR="00530865">
        <w:t>twenty (20)</w:t>
      </w:r>
      <w:r w:rsidR="005B7C8A">
        <w:t xml:space="preserve"> meters </w:t>
      </w:r>
      <w:r w:rsidR="00530865">
        <w:t xml:space="preserve">and need </w:t>
      </w:r>
      <w:r w:rsidR="005B7C8A">
        <w:t>to order for our commercial customers</w:t>
      </w:r>
      <w:r w:rsidR="00530865">
        <w:t>, meters</w:t>
      </w:r>
      <w:r w:rsidR="005B7C8A">
        <w:t xml:space="preserve"> that fit their water </w:t>
      </w:r>
      <w:r w:rsidR="00530865">
        <w:t>valves</w:t>
      </w:r>
      <w:r w:rsidR="005B7C8A">
        <w:t xml:space="preserve">. </w:t>
      </w:r>
      <w:r>
        <w:t>These meters may be read by a handheld device while driving by</w:t>
      </w:r>
      <w:r w:rsidR="00530865">
        <w:t xml:space="preserve">. </w:t>
      </w:r>
      <w:r>
        <w:t xml:space="preserve">Eventually SSWID would like the Leak Detection Device that is </w:t>
      </w:r>
      <w:r w:rsidR="005B7C8A">
        <w:t>done through an antenna system</w:t>
      </w:r>
      <w:r w:rsidR="00530865">
        <w:t xml:space="preserve">. </w:t>
      </w:r>
      <w:r w:rsidR="005B7C8A">
        <w:t xml:space="preserve">The goal </w:t>
      </w:r>
      <w:r w:rsidR="00530865">
        <w:t>and</w:t>
      </w:r>
      <w:r w:rsidR="005B7C8A">
        <w:t xml:space="preserve"> objective of the grant is to conserve our water by detecting leaks sooner.</w:t>
      </w:r>
    </w:p>
    <w:p w14:paraId="4B1D53DB" w14:textId="28E4E0AB" w:rsidR="00F54399" w:rsidRDefault="00F54399" w:rsidP="00F54399">
      <w:pPr>
        <w:pStyle w:val="ListNumber"/>
        <w:numPr>
          <w:ilvl w:val="0"/>
          <w:numId w:val="13"/>
        </w:numPr>
      </w:pPr>
      <w:r>
        <w:lastRenderedPageBreak/>
        <w:t>Evaporation Pond</w:t>
      </w:r>
      <w:r w:rsidR="00960925">
        <w:t xml:space="preserve"> Update</w:t>
      </w:r>
      <w:r>
        <w:t>-Chuck Fickett</w:t>
      </w:r>
    </w:p>
    <w:p w14:paraId="081D4C24" w14:textId="097E8554" w:rsidR="001D015C" w:rsidRDefault="001D015C" w:rsidP="001D015C">
      <w:pPr>
        <w:pStyle w:val="ListNumber"/>
        <w:numPr>
          <w:ilvl w:val="0"/>
          <w:numId w:val="0"/>
        </w:numPr>
        <w:ind w:left="533"/>
      </w:pPr>
      <w:r>
        <w:t>Robert Fickett will be attending a Board of Supervisor’s meeting on May 28</w:t>
      </w:r>
      <w:r w:rsidRPr="001D015C">
        <w:rPr>
          <w:vertAlign w:val="superscript"/>
        </w:rPr>
        <w:t>th</w:t>
      </w:r>
      <w:r>
        <w:t xml:space="preserve"> about the county abandoning the property for the pond</w:t>
      </w:r>
      <w:r w:rsidR="00530865">
        <w:t xml:space="preserve">. </w:t>
      </w:r>
      <w:r>
        <w:t>The pond had to be increased in size</w:t>
      </w:r>
      <w:r w:rsidR="00530865">
        <w:t xml:space="preserve">. </w:t>
      </w:r>
      <w:r>
        <w:t>There will be a new fence installed and there will be three (3) entry points to the pond</w:t>
      </w:r>
      <w:r w:rsidR="00530865">
        <w:t xml:space="preserve">. </w:t>
      </w:r>
      <w:r>
        <w:t>The new pond will not be as deep and will be compacted down before the plastic lining is installed.</w:t>
      </w:r>
    </w:p>
    <w:p w14:paraId="7D738F2A" w14:textId="2A2BA462" w:rsidR="001D015C" w:rsidRDefault="001D015C" w:rsidP="001D015C">
      <w:pPr>
        <w:pStyle w:val="ListNumber"/>
        <w:numPr>
          <w:ilvl w:val="0"/>
          <w:numId w:val="0"/>
        </w:numPr>
        <w:ind w:left="533"/>
      </w:pPr>
      <w:r>
        <w:t>Western Hydro from Cochise has been hired to abandon the old well which includes cement work and other requirements</w:t>
      </w:r>
      <w:r w:rsidR="00530865">
        <w:t xml:space="preserve">. </w:t>
      </w:r>
      <w:r>
        <w:t>SSWID had wanted to keep that well available but as we all knew at the end the well was only very dirty looking water.</w:t>
      </w:r>
    </w:p>
    <w:p w14:paraId="3ED1789C" w14:textId="39005E6A" w:rsidR="001D015C" w:rsidRDefault="001D015C" w:rsidP="001D015C">
      <w:pPr>
        <w:pStyle w:val="ListNumber"/>
        <w:numPr>
          <w:ilvl w:val="0"/>
          <w:numId w:val="0"/>
        </w:numPr>
        <w:ind w:left="533"/>
      </w:pPr>
      <w:r>
        <w:t>A requirement that was just found out was that ADEQ requires a permit for this pond</w:t>
      </w:r>
      <w:r w:rsidR="00530865">
        <w:t xml:space="preserve">. </w:t>
      </w:r>
      <w:r>
        <w:t>Initial fee is $11.000.00 and then a fee of $3.500.00 once every three years.</w:t>
      </w:r>
    </w:p>
    <w:p w14:paraId="752DE714" w14:textId="7DF16C42" w:rsidR="00CE3DB1" w:rsidRDefault="00CE3DB1" w:rsidP="0068484A">
      <w:pPr>
        <w:pStyle w:val="ListNumber"/>
      </w:pPr>
      <w:r>
        <w:t>New Business:</w:t>
      </w:r>
    </w:p>
    <w:p w14:paraId="2EC8E095" w14:textId="34B813FB" w:rsidR="006078EB" w:rsidRDefault="00EC2886" w:rsidP="00EC2886">
      <w:pPr>
        <w:pStyle w:val="ListNumber"/>
        <w:numPr>
          <w:ilvl w:val="0"/>
          <w:numId w:val="17"/>
        </w:numPr>
      </w:pPr>
      <w:r>
        <w:t>Budget Workshop</w:t>
      </w:r>
      <w:r w:rsidR="00905439">
        <w:t>:</w:t>
      </w:r>
    </w:p>
    <w:p w14:paraId="6DB84A99" w14:textId="5EEDD104" w:rsidR="00905439" w:rsidRDefault="00905439" w:rsidP="00905439">
      <w:pPr>
        <w:pStyle w:val="ListNumber"/>
        <w:numPr>
          <w:ilvl w:val="0"/>
          <w:numId w:val="0"/>
        </w:numPr>
        <w:ind w:left="720"/>
      </w:pPr>
      <w:r>
        <w:t>The Board chose June 9, 2026, to have their Budget Workshop at 9:00 a.m. at the San Simon Water District Office.</w:t>
      </w:r>
    </w:p>
    <w:p w14:paraId="52CE94AF" w14:textId="50FF7D44" w:rsidR="00CE3DB1" w:rsidRDefault="000560CB" w:rsidP="00D30B6B">
      <w:pPr>
        <w:pStyle w:val="ListNumber"/>
        <w:numPr>
          <w:ilvl w:val="0"/>
          <w:numId w:val="17"/>
        </w:numPr>
      </w:pPr>
      <w:r>
        <w:t>C</w:t>
      </w:r>
      <w:r w:rsidR="00CE3DB1">
        <w:t>urrent Events: Julia Johnson</w:t>
      </w:r>
    </w:p>
    <w:p w14:paraId="36E18240" w14:textId="0904CCB3" w:rsidR="005B7C8A" w:rsidRDefault="005B7C8A" w:rsidP="005B7C8A">
      <w:pPr>
        <w:pStyle w:val="ListNumber"/>
        <w:numPr>
          <w:ilvl w:val="0"/>
          <w:numId w:val="0"/>
        </w:numPr>
        <w:ind w:left="720"/>
      </w:pPr>
      <w:r>
        <w:t>Map was out on 5/11/2026 to test our water as they do yearly.</w:t>
      </w:r>
    </w:p>
    <w:p w14:paraId="294A25D7" w14:textId="6224F65D" w:rsidR="005B7C8A" w:rsidRDefault="005B7C8A" w:rsidP="005B7C8A">
      <w:pPr>
        <w:pStyle w:val="ListNumber"/>
        <w:numPr>
          <w:ilvl w:val="0"/>
          <w:numId w:val="0"/>
        </w:numPr>
        <w:ind w:left="720"/>
      </w:pPr>
      <w:r>
        <w:t>Insurance Inspection was done on 04/30/2026</w:t>
      </w:r>
      <w:r w:rsidR="00530865">
        <w:t xml:space="preserve">. </w:t>
      </w:r>
      <w:r>
        <w:t>Only noted defect was to refresh our fire extinguishers.</w:t>
      </w:r>
    </w:p>
    <w:p w14:paraId="1D62AA12" w14:textId="52306196" w:rsidR="005B7C8A" w:rsidRDefault="005B7C8A" w:rsidP="005B7C8A">
      <w:pPr>
        <w:pStyle w:val="ListNumber"/>
        <w:numPr>
          <w:ilvl w:val="0"/>
          <w:numId w:val="0"/>
        </w:numPr>
        <w:ind w:left="720"/>
      </w:pPr>
      <w:r>
        <w:t>VTG installed a new tower router for SSWID on 03/24/2026</w:t>
      </w:r>
      <w:r w:rsidR="00530865">
        <w:t xml:space="preserve">. </w:t>
      </w:r>
      <w:r>
        <w:t>Internet provider for SSWID</w:t>
      </w:r>
    </w:p>
    <w:p w14:paraId="60F41C98" w14:textId="366C0AC8" w:rsidR="005B7C8A" w:rsidRDefault="00530865" w:rsidP="005B7C8A">
      <w:pPr>
        <w:pStyle w:val="ListNumber"/>
        <w:numPr>
          <w:ilvl w:val="0"/>
          <w:numId w:val="0"/>
        </w:numPr>
        <w:ind w:left="720"/>
      </w:pPr>
      <w:r>
        <w:t>Weeds behind the Kiosk need to be trimmed.</w:t>
      </w:r>
    </w:p>
    <w:p w14:paraId="472A33AA" w14:textId="18F900CA" w:rsidR="00530865" w:rsidRDefault="00530865" w:rsidP="005B7C8A">
      <w:pPr>
        <w:pStyle w:val="ListNumber"/>
        <w:numPr>
          <w:ilvl w:val="0"/>
          <w:numId w:val="0"/>
        </w:numPr>
        <w:ind w:left="720"/>
      </w:pPr>
      <w:r>
        <w:t>Tak Technology (QuikWater) was called to trouble shoot our billing software. They were able to get system back online and billing went out as usual and in a timely manner. $125.00 for service call.</w:t>
      </w:r>
    </w:p>
    <w:p w14:paraId="383C885F" w14:textId="5D3F3E6F" w:rsidR="00530865" w:rsidRDefault="00530865" w:rsidP="005B7C8A">
      <w:pPr>
        <w:pStyle w:val="ListNumber"/>
        <w:numPr>
          <w:ilvl w:val="0"/>
          <w:numId w:val="0"/>
        </w:numPr>
        <w:ind w:left="720"/>
      </w:pPr>
      <w:proofErr w:type="gramStart"/>
      <w:r>
        <w:t>Several</w:t>
      </w:r>
      <w:proofErr w:type="gramEnd"/>
      <w:r>
        <w:t xml:space="preserve"> customers were disconnected for non-</w:t>
      </w:r>
      <w:r w:rsidR="008721A5">
        <w:t>payment this</w:t>
      </w:r>
      <w:r>
        <w:t xml:space="preserve"> month</w:t>
      </w:r>
      <w:r w:rsidR="008721A5">
        <w:t xml:space="preserve">. </w:t>
      </w:r>
      <w:r>
        <w:t xml:space="preserve">It is a necessary </w:t>
      </w:r>
      <w:r w:rsidR="008721A5">
        <w:t>deed when customers go months without paying.</w:t>
      </w:r>
    </w:p>
    <w:p w14:paraId="1B822705" w14:textId="4C34A349" w:rsidR="00530865" w:rsidRDefault="00530865" w:rsidP="005B7C8A">
      <w:pPr>
        <w:pStyle w:val="ListNumber"/>
        <w:numPr>
          <w:ilvl w:val="0"/>
          <w:numId w:val="0"/>
        </w:numPr>
        <w:ind w:left="720"/>
      </w:pPr>
      <w:r>
        <w:t>SSHS Student was contacted about a part time summer job. I am waiting to hear if there is any interest.</w:t>
      </w:r>
    </w:p>
    <w:p w14:paraId="24A694A1" w14:textId="77777777" w:rsidR="00530865" w:rsidRDefault="00530865" w:rsidP="005B7C8A">
      <w:pPr>
        <w:pStyle w:val="ListNumber"/>
        <w:numPr>
          <w:ilvl w:val="0"/>
          <w:numId w:val="0"/>
        </w:numPr>
        <w:ind w:left="720"/>
      </w:pPr>
    </w:p>
    <w:p w14:paraId="20F2025D" w14:textId="77777777" w:rsidR="00530865" w:rsidRDefault="00530865" w:rsidP="005B7C8A">
      <w:pPr>
        <w:pStyle w:val="ListNumber"/>
        <w:numPr>
          <w:ilvl w:val="0"/>
          <w:numId w:val="0"/>
        </w:numPr>
        <w:ind w:left="720"/>
      </w:pPr>
    </w:p>
    <w:p w14:paraId="35EC9E88" w14:textId="424CC0E9" w:rsidR="005C71FB" w:rsidRDefault="005C71FB" w:rsidP="00BC6FFA">
      <w:pPr>
        <w:pStyle w:val="ListNumber"/>
      </w:pPr>
      <w:r>
        <w:t>Call to the Public</w:t>
      </w:r>
      <w:r w:rsidR="00E80F6E">
        <w:t>:</w:t>
      </w:r>
    </w:p>
    <w:p w14:paraId="59967448" w14:textId="3A9D9EFF" w:rsidR="00905439" w:rsidRDefault="00905439" w:rsidP="00905439">
      <w:pPr>
        <w:pStyle w:val="ListNumber"/>
        <w:numPr>
          <w:ilvl w:val="0"/>
          <w:numId w:val="0"/>
        </w:numPr>
        <w:ind w:left="173"/>
      </w:pPr>
      <w:r>
        <w:t xml:space="preserve">There </w:t>
      </w:r>
      <w:r w:rsidR="00530865">
        <w:t>was</w:t>
      </w:r>
      <w:r>
        <w:t xml:space="preserve"> no one in attendance to speak during this time.</w:t>
      </w:r>
    </w:p>
    <w:p w14:paraId="1C453A7C" w14:textId="77777777" w:rsidR="00905439" w:rsidRDefault="00A344E0" w:rsidP="005A64BA">
      <w:pPr>
        <w:pStyle w:val="ListNumber"/>
        <w:ind w:left="0"/>
      </w:pPr>
      <w:r>
        <w:t xml:space="preserve">  </w:t>
      </w:r>
      <w:r w:rsidR="005C71FB">
        <w:t xml:space="preserve">Calendar: </w:t>
      </w:r>
    </w:p>
    <w:p w14:paraId="36061053" w14:textId="4971FAD6" w:rsidR="0068484A" w:rsidRDefault="00905439" w:rsidP="00905439">
      <w:pPr>
        <w:pStyle w:val="ListNumber"/>
        <w:numPr>
          <w:ilvl w:val="0"/>
          <w:numId w:val="0"/>
        </w:numPr>
      </w:pPr>
      <w:r>
        <w:t xml:space="preserve">    </w:t>
      </w:r>
      <w:r w:rsidR="005C71FB">
        <w:t xml:space="preserve">Next </w:t>
      </w:r>
      <w:r>
        <w:t xml:space="preserve">Bi-monthly </w:t>
      </w:r>
      <w:r w:rsidR="005C71FB">
        <w:t>meeting will be</w:t>
      </w:r>
      <w:r w:rsidR="0068484A">
        <w:t xml:space="preserve"> </w:t>
      </w:r>
      <w:r w:rsidR="00724A8D">
        <w:t>July 9, 2026</w:t>
      </w:r>
      <w:r w:rsidR="0068484A">
        <w:t>,</w:t>
      </w:r>
      <w:r w:rsidR="006A2813">
        <w:t xml:space="preserve"> </w:t>
      </w:r>
      <w:r w:rsidR="00794FA2">
        <w:t xml:space="preserve">at 9:00 </w:t>
      </w:r>
      <w:r w:rsidR="005C71FB">
        <w:t>a.m. SSWID Office</w:t>
      </w:r>
      <w:r w:rsidR="00DE288F">
        <w:t xml:space="preserve">. </w:t>
      </w:r>
    </w:p>
    <w:p w14:paraId="51AED6A0" w14:textId="04698428" w:rsidR="00905439" w:rsidRDefault="00905439" w:rsidP="00905439">
      <w:pPr>
        <w:pStyle w:val="ListNumber"/>
        <w:numPr>
          <w:ilvl w:val="0"/>
          <w:numId w:val="0"/>
        </w:numPr>
        <w:ind w:left="173" w:hanging="173"/>
      </w:pPr>
      <w:r>
        <w:t xml:space="preserve">    Budget Workshop to be held on Tuesday June 9, </w:t>
      </w:r>
      <w:r w:rsidR="00530865">
        <w:t>2026,</w:t>
      </w:r>
      <w:r>
        <w:t xml:space="preserve"> at 9:00 a.m. at SSWID Office</w:t>
      </w:r>
    </w:p>
    <w:p w14:paraId="3F94C18D" w14:textId="087E5A90" w:rsidR="005F25B0" w:rsidRDefault="005C71FB" w:rsidP="00905439">
      <w:pPr>
        <w:pStyle w:val="ListNumber"/>
      </w:pPr>
      <w:r>
        <w:t>Adjournment</w:t>
      </w:r>
      <w:r w:rsidR="00A2100E">
        <w:t>:</w:t>
      </w:r>
    </w:p>
    <w:p w14:paraId="454523E1" w14:textId="6FFACF84" w:rsidR="00905439" w:rsidRDefault="00905439" w:rsidP="00905439">
      <w:pPr>
        <w:pStyle w:val="ListNumber"/>
        <w:numPr>
          <w:ilvl w:val="0"/>
          <w:numId w:val="0"/>
        </w:numPr>
        <w:ind w:left="173"/>
      </w:pPr>
      <w:r>
        <w:t>Robert C. Fickett adjourned the meeting at 9:40 a.m.</w:t>
      </w:r>
    </w:p>
    <w:sectPr w:rsidR="00905439" w:rsidSect="005C0035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4750" w14:textId="77777777" w:rsidR="00057632" w:rsidRDefault="00057632" w:rsidP="001E7D29">
      <w:pPr>
        <w:spacing w:after="0" w:line="240" w:lineRule="auto"/>
      </w:pPr>
      <w:r>
        <w:separator/>
      </w:r>
    </w:p>
  </w:endnote>
  <w:endnote w:type="continuationSeparator" w:id="0">
    <w:p w14:paraId="4342077D" w14:textId="77777777" w:rsidR="00057632" w:rsidRDefault="00057632" w:rsidP="001E7D29">
      <w:pPr>
        <w:spacing w:after="0" w:line="240" w:lineRule="auto"/>
      </w:pPr>
      <w:r>
        <w:continuationSeparator/>
      </w:r>
    </w:p>
  </w:endnote>
  <w:endnote w:type="continuationNotice" w:id="1">
    <w:p w14:paraId="6E98B2EF" w14:textId="77777777" w:rsidR="00057632" w:rsidRDefault="00057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5FE38" w14:textId="77777777" w:rsidR="00057632" w:rsidRDefault="00057632" w:rsidP="001E7D29">
      <w:pPr>
        <w:spacing w:after="0" w:line="240" w:lineRule="auto"/>
      </w:pPr>
      <w:r>
        <w:separator/>
      </w:r>
    </w:p>
  </w:footnote>
  <w:footnote w:type="continuationSeparator" w:id="0">
    <w:p w14:paraId="0D3B9CE8" w14:textId="77777777" w:rsidR="00057632" w:rsidRDefault="00057632" w:rsidP="001E7D29">
      <w:pPr>
        <w:spacing w:after="0" w:line="240" w:lineRule="auto"/>
      </w:pPr>
      <w:r>
        <w:continuationSeparator/>
      </w:r>
    </w:p>
  </w:footnote>
  <w:footnote w:type="continuationNotice" w:id="1">
    <w:p w14:paraId="518A1575" w14:textId="77777777" w:rsidR="00057632" w:rsidRDefault="00057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062" w14:textId="77777777"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86C100" wp14:editId="71A70D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04012D12" id="Group 29" o:spid="_x0000_s1026" alt="&quot;&quot;" style="position:absolute;margin-left:0;margin-top:0;width:595pt;height:855.55pt;z-index:-251658240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14:paraId="2440C0EA" w14:textId="77777777" w:rsidTr="004528DD">
      <w:tc>
        <w:tcPr>
          <w:tcW w:w="6660" w:type="dxa"/>
        </w:tcPr>
        <w:p w14:paraId="116957B9" w14:textId="105C693E" w:rsidR="005F25B0" w:rsidRPr="00B74964" w:rsidRDefault="005F25B0" w:rsidP="005F25B0">
          <w:pPr>
            <w:ind w:left="0"/>
            <w:rPr>
              <w:sz w:val="36"/>
              <w:szCs w:val="36"/>
            </w:rPr>
          </w:pPr>
        </w:p>
      </w:tc>
      <w:tc>
        <w:tcPr>
          <w:tcW w:w="3420" w:type="dxa"/>
        </w:tcPr>
        <w:p w14:paraId="7FC0D88E" w14:textId="60A5FDC9" w:rsidR="005F25B0" w:rsidRPr="005F25B0" w:rsidRDefault="005F25B0" w:rsidP="005F25B0">
          <w:pPr>
            <w:pStyle w:val="LocationDateTime"/>
            <w:framePr w:wrap="around"/>
          </w:pPr>
        </w:p>
      </w:tc>
    </w:tr>
    <w:tr w:rsidR="005F25B0" w14:paraId="3ACA515E" w14:textId="77777777" w:rsidTr="00E73C22">
      <w:trPr>
        <w:trHeight w:val="1488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14:paraId="63359843" w14:textId="7DDE963A" w:rsidR="005F25B0" w:rsidRDefault="005F25B0" w:rsidP="00E73C22">
          <w:pPr>
            <w:pStyle w:val="Header"/>
            <w:jc w:val="center"/>
          </w:pPr>
        </w:p>
      </w:tc>
      <w:tc>
        <w:tcPr>
          <w:tcW w:w="3420" w:type="dxa"/>
          <w:vAlign w:val="center"/>
        </w:tcPr>
        <w:p w14:paraId="1A1F3894" w14:textId="77777777" w:rsidR="005F25B0" w:rsidRDefault="005F25B0" w:rsidP="005F25B0">
          <w:pPr>
            <w:pStyle w:val="Header"/>
          </w:pPr>
        </w:p>
      </w:tc>
    </w:tr>
  </w:tbl>
  <w:p w14:paraId="7EA0678D" w14:textId="77777777"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88D8968" wp14:editId="58DD19C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95F1965" id="Group 22" o:spid="_x0000_s1026" alt="&quot;&quot;" style="position:absolute;margin-left:0;margin-top:0;width:595pt;height:855.55pt;z-index:-251658239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D669F8"/>
    <w:multiLevelType w:val="hybridMultilevel"/>
    <w:tmpl w:val="B04AA970"/>
    <w:lvl w:ilvl="0" w:tplc="2CFE964E">
      <w:start w:val="4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 w15:restartNumberingAfterBreak="0">
    <w:nsid w:val="119A7DBB"/>
    <w:multiLevelType w:val="hybridMultilevel"/>
    <w:tmpl w:val="608E9DC2"/>
    <w:lvl w:ilvl="0" w:tplc="DE6A4DE2">
      <w:start w:val="1"/>
      <w:numFmt w:val="upperLetter"/>
      <w:lvlText w:val="%1."/>
      <w:lvlJc w:val="left"/>
      <w:pPr>
        <w:ind w:left="548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0" w15:restartNumberingAfterBreak="0">
    <w:nsid w:val="18231D6E"/>
    <w:multiLevelType w:val="hybridMultilevel"/>
    <w:tmpl w:val="62F0F0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470176"/>
    <w:multiLevelType w:val="hybridMultilevel"/>
    <w:tmpl w:val="EF482654"/>
    <w:lvl w:ilvl="0" w:tplc="10EA1EFC">
      <w:start w:val="1"/>
      <w:numFmt w:val="upperLetter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3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4" w15:restartNumberingAfterBreak="0">
    <w:nsid w:val="456D2443"/>
    <w:multiLevelType w:val="hybridMultilevel"/>
    <w:tmpl w:val="B3C62328"/>
    <w:lvl w:ilvl="0" w:tplc="74A2D3E6">
      <w:start w:val="1"/>
      <w:numFmt w:val="upperLetter"/>
      <w:lvlText w:val="%1."/>
      <w:lvlJc w:val="left"/>
      <w:pPr>
        <w:ind w:left="5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5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2707537">
    <w:abstractNumId w:val="7"/>
  </w:num>
  <w:num w:numId="2" w16cid:durableId="887104202">
    <w:abstractNumId w:val="6"/>
  </w:num>
  <w:num w:numId="3" w16cid:durableId="1573464032">
    <w:abstractNumId w:val="5"/>
  </w:num>
  <w:num w:numId="4" w16cid:durableId="739986889">
    <w:abstractNumId w:val="4"/>
  </w:num>
  <w:num w:numId="5" w16cid:durableId="1268150271">
    <w:abstractNumId w:val="3"/>
  </w:num>
  <w:num w:numId="6" w16cid:durableId="1772510583">
    <w:abstractNumId w:val="2"/>
  </w:num>
  <w:num w:numId="7" w16cid:durableId="1362898756">
    <w:abstractNumId w:val="1"/>
  </w:num>
  <w:num w:numId="8" w16cid:durableId="1421488663">
    <w:abstractNumId w:val="0"/>
  </w:num>
  <w:num w:numId="9" w16cid:durableId="1129981001">
    <w:abstractNumId w:val="13"/>
  </w:num>
  <w:num w:numId="10" w16cid:durableId="1086877290">
    <w:abstractNumId w:val="11"/>
  </w:num>
  <w:num w:numId="11" w16cid:durableId="81683758">
    <w:abstractNumId w:val="15"/>
  </w:num>
  <w:num w:numId="12" w16cid:durableId="606812711">
    <w:abstractNumId w:val="16"/>
  </w:num>
  <w:num w:numId="13" w16cid:durableId="58091000">
    <w:abstractNumId w:val="12"/>
  </w:num>
  <w:num w:numId="14" w16cid:durableId="1978030799">
    <w:abstractNumId w:val="9"/>
  </w:num>
  <w:num w:numId="15" w16cid:durableId="1626229995">
    <w:abstractNumId w:val="8"/>
  </w:num>
  <w:num w:numId="16" w16cid:durableId="623274839">
    <w:abstractNumId w:val="14"/>
  </w:num>
  <w:num w:numId="17" w16cid:durableId="160407167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FB"/>
    <w:rsid w:val="0000418E"/>
    <w:rsid w:val="00016839"/>
    <w:rsid w:val="00042FB3"/>
    <w:rsid w:val="000560CB"/>
    <w:rsid w:val="00057632"/>
    <w:rsid w:val="00057671"/>
    <w:rsid w:val="00067EC0"/>
    <w:rsid w:val="0007314E"/>
    <w:rsid w:val="00075343"/>
    <w:rsid w:val="0007625D"/>
    <w:rsid w:val="00080E8A"/>
    <w:rsid w:val="00084752"/>
    <w:rsid w:val="00086540"/>
    <w:rsid w:val="00097A50"/>
    <w:rsid w:val="000A2EFF"/>
    <w:rsid w:val="000B0414"/>
    <w:rsid w:val="000B413B"/>
    <w:rsid w:val="000B6A85"/>
    <w:rsid w:val="000C4081"/>
    <w:rsid w:val="000C571A"/>
    <w:rsid w:val="000C7882"/>
    <w:rsid w:val="000D445D"/>
    <w:rsid w:val="000D6976"/>
    <w:rsid w:val="000E211C"/>
    <w:rsid w:val="000E3188"/>
    <w:rsid w:val="000E57C9"/>
    <w:rsid w:val="000E61FC"/>
    <w:rsid w:val="000F4987"/>
    <w:rsid w:val="000F65EC"/>
    <w:rsid w:val="0010158C"/>
    <w:rsid w:val="00103670"/>
    <w:rsid w:val="00110866"/>
    <w:rsid w:val="00110BBD"/>
    <w:rsid w:val="00114C3B"/>
    <w:rsid w:val="0011573E"/>
    <w:rsid w:val="00121014"/>
    <w:rsid w:val="00123FF9"/>
    <w:rsid w:val="0012634B"/>
    <w:rsid w:val="001269DE"/>
    <w:rsid w:val="0012755F"/>
    <w:rsid w:val="00140DAE"/>
    <w:rsid w:val="0015180F"/>
    <w:rsid w:val="00161E39"/>
    <w:rsid w:val="00163041"/>
    <w:rsid w:val="001746FC"/>
    <w:rsid w:val="00186B9C"/>
    <w:rsid w:val="00193653"/>
    <w:rsid w:val="001949A7"/>
    <w:rsid w:val="001A6138"/>
    <w:rsid w:val="001A6AC0"/>
    <w:rsid w:val="001A76B7"/>
    <w:rsid w:val="001B7784"/>
    <w:rsid w:val="001C002D"/>
    <w:rsid w:val="001C329C"/>
    <w:rsid w:val="001C3F8E"/>
    <w:rsid w:val="001C75F3"/>
    <w:rsid w:val="001D015C"/>
    <w:rsid w:val="001E0357"/>
    <w:rsid w:val="001E2E10"/>
    <w:rsid w:val="001E7D29"/>
    <w:rsid w:val="001F0BDE"/>
    <w:rsid w:val="001F2098"/>
    <w:rsid w:val="0020022C"/>
    <w:rsid w:val="00211349"/>
    <w:rsid w:val="002163F8"/>
    <w:rsid w:val="00222713"/>
    <w:rsid w:val="002404F5"/>
    <w:rsid w:val="002447B5"/>
    <w:rsid w:val="00247CD2"/>
    <w:rsid w:val="002523F9"/>
    <w:rsid w:val="00253BE9"/>
    <w:rsid w:val="00262155"/>
    <w:rsid w:val="00263E4F"/>
    <w:rsid w:val="00267151"/>
    <w:rsid w:val="002735DF"/>
    <w:rsid w:val="00275260"/>
    <w:rsid w:val="00275E06"/>
    <w:rsid w:val="00276671"/>
    <w:rsid w:val="00276FA1"/>
    <w:rsid w:val="00277236"/>
    <w:rsid w:val="0028089C"/>
    <w:rsid w:val="00282040"/>
    <w:rsid w:val="00284170"/>
    <w:rsid w:val="00285B87"/>
    <w:rsid w:val="00291B4A"/>
    <w:rsid w:val="00293231"/>
    <w:rsid w:val="00293C78"/>
    <w:rsid w:val="002949FB"/>
    <w:rsid w:val="002A08D0"/>
    <w:rsid w:val="002C3D7E"/>
    <w:rsid w:val="002D481C"/>
    <w:rsid w:val="002D63F8"/>
    <w:rsid w:val="002D776E"/>
    <w:rsid w:val="002E4F42"/>
    <w:rsid w:val="002E6D32"/>
    <w:rsid w:val="002F76DA"/>
    <w:rsid w:val="00300A13"/>
    <w:rsid w:val="0032131A"/>
    <w:rsid w:val="003310BF"/>
    <w:rsid w:val="00333DF8"/>
    <w:rsid w:val="00340CE9"/>
    <w:rsid w:val="00352B99"/>
    <w:rsid w:val="00353DA2"/>
    <w:rsid w:val="00357641"/>
    <w:rsid w:val="003603AA"/>
    <w:rsid w:val="00360B6E"/>
    <w:rsid w:val="00361DEE"/>
    <w:rsid w:val="0037077B"/>
    <w:rsid w:val="00377B6C"/>
    <w:rsid w:val="00380A17"/>
    <w:rsid w:val="00394EF4"/>
    <w:rsid w:val="003A1CB3"/>
    <w:rsid w:val="003B1E82"/>
    <w:rsid w:val="003B2692"/>
    <w:rsid w:val="003B726C"/>
    <w:rsid w:val="003D3ED0"/>
    <w:rsid w:val="003D7FFE"/>
    <w:rsid w:val="003E5B1C"/>
    <w:rsid w:val="003E5EB5"/>
    <w:rsid w:val="003F0259"/>
    <w:rsid w:val="00402B16"/>
    <w:rsid w:val="00410612"/>
    <w:rsid w:val="00411F8B"/>
    <w:rsid w:val="004203B0"/>
    <w:rsid w:val="004230D9"/>
    <w:rsid w:val="00446186"/>
    <w:rsid w:val="00450670"/>
    <w:rsid w:val="004528DD"/>
    <w:rsid w:val="00452AAB"/>
    <w:rsid w:val="00454B6A"/>
    <w:rsid w:val="00455826"/>
    <w:rsid w:val="00457AAD"/>
    <w:rsid w:val="00465AF9"/>
    <w:rsid w:val="004701E1"/>
    <w:rsid w:val="00470B55"/>
    <w:rsid w:val="0047105F"/>
    <w:rsid w:val="004724BD"/>
    <w:rsid w:val="00475D69"/>
    <w:rsid w:val="00476082"/>
    <w:rsid w:val="00477352"/>
    <w:rsid w:val="00491C23"/>
    <w:rsid w:val="004972D6"/>
    <w:rsid w:val="004A0504"/>
    <w:rsid w:val="004B0827"/>
    <w:rsid w:val="004B5603"/>
    <w:rsid w:val="004B5C09"/>
    <w:rsid w:val="004B7625"/>
    <w:rsid w:val="004C6C65"/>
    <w:rsid w:val="004D56AF"/>
    <w:rsid w:val="004E227E"/>
    <w:rsid w:val="004E44A0"/>
    <w:rsid w:val="004E7AE3"/>
    <w:rsid w:val="00500DD1"/>
    <w:rsid w:val="00507F7F"/>
    <w:rsid w:val="005201FE"/>
    <w:rsid w:val="00521AE3"/>
    <w:rsid w:val="005245BD"/>
    <w:rsid w:val="0052650D"/>
    <w:rsid w:val="00530865"/>
    <w:rsid w:val="00535B54"/>
    <w:rsid w:val="0053793E"/>
    <w:rsid w:val="005421F1"/>
    <w:rsid w:val="0055028E"/>
    <w:rsid w:val="00554276"/>
    <w:rsid w:val="00564D17"/>
    <w:rsid w:val="00570173"/>
    <w:rsid w:val="00584D55"/>
    <w:rsid w:val="005A473F"/>
    <w:rsid w:val="005A64BA"/>
    <w:rsid w:val="005B06D5"/>
    <w:rsid w:val="005B7C8A"/>
    <w:rsid w:val="005C0035"/>
    <w:rsid w:val="005C3287"/>
    <w:rsid w:val="005C5EE0"/>
    <w:rsid w:val="005C71FB"/>
    <w:rsid w:val="005D0534"/>
    <w:rsid w:val="005D166E"/>
    <w:rsid w:val="005D3902"/>
    <w:rsid w:val="005E0ED9"/>
    <w:rsid w:val="005E11E1"/>
    <w:rsid w:val="005E355E"/>
    <w:rsid w:val="005E52AB"/>
    <w:rsid w:val="005E662F"/>
    <w:rsid w:val="005E7317"/>
    <w:rsid w:val="005F25B0"/>
    <w:rsid w:val="006006F2"/>
    <w:rsid w:val="006078EB"/>
    <w:rsid w:val="0061227A"/>
    <w:rsid w:val="006134B9"/>
    <w:rsid w:val="00615900"/>
    <w:rsid w:val="00616B41"/>
    <w:rsid w:val="006205DB"/>
    <w:rsid w:val="00620AE8"/>
    <w:rsid w:val="006218D1"/>
    <w:rsid w:val="0063527C"/>
    <w:rsid w:val="0064628C"/>
    <w:rsid w:val="00650552"/>
    <w:rsid w:val="0065214E"/>
    <w:rsid w:val="00655EE2"/>
    <w:rsid w:val="0066013F"/>
    <w:rsid w:val="0066573B"/>
    <w:rsid w:val="00680296"/>
    <w:rsid w:val="00680B27"/>
    <w:rsid w:val="0068484A"/>
    <w:rsid w:val="006853BC"/>
    <w:rsid w:val="00687389"/>
    <w:rsid w:val="006928C1"/>
    <w:rsid w:val="006A2813"/>
    <w:rsid w:val="006B3A00"/>
    <w:rsid w:val="006C0142"/>
    <w:rsid w:val="006C095B"/>
    <w:rsid w:val="006C2CCB"/>
    <w:rsid w:val="006D4449"/>
    <w:rsid w:val="006D5463"/>
    <w:rsid w:val="006E015E"/>
    <w:rsid w:val="006F03D4"/>
    <w:rsid w:val="006F5F4F"/>
    <w:rsid w:val="00700B1F"/>
    <w:rsid w:val="00724A8D"/>
    <w:rsid w:val="007257E9"/>
    <w:rsid w:val="00726DA9"/>
    <w:rsid w:val="00727B7F"/>
    <w:rsid w:val="00737B03"/>
    <w:rsid w:val="00740105"/>
    <w:rsid w:val="00742D39"/>
    <w:rsid w:val="00744B1E"/>
    <w:rsid w:val="00756AD4"/>
    <w:rsid w:val="00756D9C"/>
    <w:rsid w:val="00757FB6"/>
    <w:rsid w:val="007619BD"/>
    <w:rsid w:val="00764E58"/>
    <w:rsid w:val="00771C24"/>
    <w:rsid w:val="00781863"/>
    <w:rsid w:val="00784D4E"/>
    <w:rsid w:val="00792701"/>
    <w:rsid w:val="00793F37"/>
    <w:rsid w:val="00794FA2"/>
    <w:rsid w:val="0079554F"/>
    <w:rsid w:val="007A0B90"/>
    <w:rsid w:val="007A1131"/>
    <w:rsid w:val="007A641E"/>
    <w:rsid w:val="007C63D5"/>
    <w:rsid w:val="007D3669"/>
    <w:rsid w:val="007D44EF"/>
    <w:rsid w:val="007D5836"/>
    <w:rsid w:val="007F34A4"/>
    <w:rsid w:val="007F3E69"/>
    <w:rsid w:val="00801555"/>
    <w:rsid w:val="00807403"/>
    <w:rsid w:val="00815563"/>
    <w:rsid w:val="00822932"/>
    <w:rsid w:val="008240DA"/>
    <w:rsid w:val="008429E5"/>
    <w:rsid w:val="00843A72"/>
    <w:rsid w:val="00854364"/>
    <w:rsid w:val="008546A3"/>
    <w:rsid w:val="008549C7"/>
    <w:rsid w:val="00867EA4"/>
    <w:rsid w:val="008717D1"/>
    <w:rsid w:val="008721A5"/>
    <w:rsid w:val="008739B3"/>
    <w:rsid w:val="00880C14"/>
    <w:rsid w:val="00892847"/>
    <w:rsid w:val="00897D88"/>
    <w:rsid w:val="008A0319"/>
    <w:rsid w:val="008A328C"/>
    <w:rsid w:val="008B638E"/>
    <w:rsid w:val="008C3CD3"/>
    <w:rsid w:val="008C75E0"/>
    <w:rsid w:val="008D0732"/>
    <w:rsid w:val="008D43E9"/>
    <w:rsid w:val="008E3C0E"/>
    <w:rsid w:val="008E421A"/>
    <w:rsid w:val="008E476B"/>
    <w:rsid w:val="008F0F63"/>
    <w:rsid w:val="008F3F04"/>
    <w:rsid w:val="00905439"/>
    <w:rsid w:val="00917D2D"/>
    <w:rsid w:val="00926AAC"/>
    <w:rsid w:val="00927C63"/>
    <w:rsid w:val="00931789"/>
    <w:rsid w:val="00932F50"/>
    <w:rsid w:val="009365B6"/>
    <w:rsid w:val="0093763B"/>
    <w:rsid w:val="0094245A"/>
    <w:rsid w:val="0094637B"/>
    <w:rsid w:val="00953A95"/>
    <w:rsid w:val="00955A78"/>
    <w:rsid w:val="00960925"/>
    <w:rsid w:val="009704F2"/>
    <w:rsid w:val="00975C9A"/>
    <w:rsid w:val="009801EF"/>
    <w:rsid w:val="00987279"/>
    <w:rsid w:val="009921B8"/>
    <w:rsid w:val="009A22E3"/>
    <w:rsid w:val="009A36C9"/>
    <w:rsid w:val="009A528F"/>
    <w:rsid w:val="009B0305"/>
    <w:rsid w:val="009B7232"/>
    <w:rsid w:val="009D4984"/>
    <w:rsid w:val="009D54F6"/>
    <w:rsid w:val="009D6901"/>
    <w:rsid w:val="009D76EE"/>
    <w:rsid w:val="009F259D"/>
    <w:rsid w:val="009F4E19"/>
    <w:rsid w:val="00A07662"/>
    <w:rsid w:val="00A1006B"/>
    <w:rsid w:val="00A2100E"/>
    <w:rsid w:val="00A21B71"/>
    <w:rsid w:val="00A24A00"/>
    <w:rsid w:val="00A25111"/>
    <w:rsid w:val="00A3439E"/>
    <w:rsid w:val="00A344E0"/>
    <w:rsid w:val="00A36759"/>
    <w:rsid w:val="00A37F9E"/>
    <w:rsid w:val="00A40085"/>
    <w:rsid w:val="00A47DF6"/>
    <w:rsid w:val="00A5171C"/>
    <w:rsid w:val="00A5301D"/>
    <w:rsid w:val="00A56496"/>
    <w:rsid w:val="00A57F94"/>
    <w:rsid w:val="00A60E11"/>
    <w:rsid w:val="00A61237"/>
    <w:rsid w:val="00A63D35"/>
    <w:rsid w:val="00A80E11"/>
    <w:rsid w:val="00A82BE7"/>
    <w:rsid w:val="00A9231C"/>
    <w:rsid w:val="00A9728C"/>
    <w:rsid w:val="00AA2532"/>
    <w:rsid w:val="00AC72FB"/>
    <w:rsid w:val="00AD2C4D"/>
    <w:rsid w:val="00AD45EE"/>
    <w:rsid w:val="00AD6471"/>
    <w:rsid w:val="00AE1F88"/>
    <w:rsid w:val="00AE361F"/>
    <w:rsid w:val="00AE5370"/>
    <w:rsid w:val="00AE6257"/>
    <w:rsid w:val="00AF28AB"/>
    <w:rsid w:val="00AF495E"/>
    <w:rsid w:val="00B064C0"/>
    <w:rsid w:val="00B13721"/>
    <w:rsid w:val="00B14205"/>
    <w:rsid w:val="00B20919"/>
    <w:rsid w:val="00B21669"/>
    <w:rsid w:val="00B247A9"/>
    <w:rsid w:val="00B35638"/>
    <w:rsid w:val="00B36357"/>
    <w:rsid w:val="00B4160A"/>
    <w:rsid w:val="00B4228D"/>
    <w:rsid w:val="00B435B5"/>
    <w:rsid w:val="00B52001"/>
    <w:rsid w:val="00B565D8"/>
    <w:rsid w:val="00B5779A"/>
    <w:rsid w:val="00B64D24"/>
    <w:rsid w:val="00B6700C"/>
    <w:rsid w:val="00B7147D"/>
    <w:rsid w:val="00B74964"/>
    <w:rsid w:val="00B75CFC"/>
    <w:rsid w:val="00B816A2"/>
    <w:rsid w:val="00B853F9"/>
    <w:rsid w:val="00B868A5"/>
    <w:rsid w:val="00B92231"/>
    <w:rsid w:val="00BA1F11"/>
    <w:rsid w:val="00BA2CE6"/>
    <w:rsid w:val="00BB018B"/>
    <w:rsid w:val="00BB755A"/>
    <w:rsid w:val="00BC20DD"/>
    <w:rsid w:val="00BC573E"/>
    <w:rsid w:val="00BC61AF"/>
    <w:rsid w:val="00BC6FFA"/>
    <w:rsid w:val="00BC7B90"/>
    <w:rsid w:val="00BD1747"/>
    <w:rsid w:val="00BD2B06"/>
    <w:rsid w:val="00BD40DB"/>
    <w:rsid w:val="00BD478D"/>
    <w:rsid w:val="00BE367F"/>
    <w:rsid w:val="00BE619A"/>
    <w:rsid w:val="00BF1F60"/>
    <w:rsid w:val="00C05A4D"/>
    <w:rsid w:val="00C14973"/>
    <w:rsid w:val="00C1643D"/>
    <w:rsid w:val="00C213C9"/>
    <w:rsid w:val="00C261A9"/>
    <w:rsid w:val="00C330C8"/>
    <w:rsid w:val="00C42793"/>
    <w:rsid w:val="00C47362"/>
    <w:rsid w:val="00C518C2"/>
    <w:rsid w:val="00C52EE2"/>
    <w:rsid w:val="00C601ED"/>
    <w:rsid w:val="00C80805"/>
    <w:rsid w:val="00C8294F"/>
    <w:rsid w:val="00CC010F"/>
    <w:rsid w:val="00CC35A3"/>
    <w:rsid w:val="00CD5B15"/>
    <w:rsid w:val="00CE3DB1"/>
    <w:rsid w:val="00CE4535"/>
    <w:rsid w:val="00CE4C4E"/>
    <w:rsid w:val="00CE5A5C"/>
    <w:rsid w:val="00CF2D4F"/>
    <w:rsid w:val="00CF35BF"/>
    <w:rsid w:val="00CF41AD"/>
    <w:rsid w:val="00D07360"/>
    <w:rsid w:val="00D14CC6"/>
    <w:rsid w:val="00D216EE"/>
    <w:rsid w:val="00D24F70"/>
    <w:rsid w:val="00D30B6B"/>
    <w:rsid w:val="00D31AB7"/>
    <w:rsid w:val="00D379C7"/>
    <w:rsid w:val="00D43420"/>
    <w:rsid w:val="00D50D23"/>
    <w:rsid w:val="00D512BB"/>
    <w:rsid w:val="00D53571"/>
    <w:rsid w:val="00D7336E"/>
    <w:rsid w:val="00D77F82"/>
    <w:rsid w:val="00D82037"/>
    <w:rsid w:val="00D82B37"/>
    <w:rsid w:val="00D8360A"/>
    <w:rsid w:val="00DA220C"/>
    <w:rsid w:val="00DA3B1A"/>
    <w:rsid w:val="00DB08E9"/>
    <w:rsid w:val="00DB7F75"/>
    <w:rsid w:val="00DC1BE9"/>
    <w:rsid w:val="00DC6078"/>
    <w:rsid w:val="00DC79AD"/>
    <w:rsid w:val="00DD2075"/>
    <w:rsid w:val="00DD2D2A"/>
    <w:rsid w:val="00DD565F"/>
    <w:rsid w:val="00DE288F"/>
    <w:rsid w:val="00DE410A"/>
    <w:rsid w:val="00DE4A81"/>
    <w:rsid w:val="00DF2868"/>
    <w:rsid w:val="00E117ED"/>
    <w:rsid w:val="00E15859"/>
    <w:rsid w:val="00E22459"/>
    <w:rsid w:val="00E557A0"/>
    <w:rsid w:val="00E61AB5"/>
    <w:rsid w:val="00E66FCD"/>
    <w:rsid w:val="00E7171C"/>
    <w:rsid w:val="00E73C22"/>
    <w:rsid w:val="00E801C6"/>
    <w:rsid w:val="00E80F6E"/>
    <w:rsid w:val="00E85368"/>
    <w:rsid w:val="00E8639E"/>
    <w:rsid w:val="00E907BC"/>
    <w:rsid w:val="00E95851"/>
    <w:rsid w:val="00EA6717"/>
    <w:rsid w:val="00EA69D7"/>
    <w:rsid w:val="00EA6DFD"/>
    <w:rsid w:val="00EC0FD5"/>
    <w:rsid w:val="00EC2886"/>
    <w:rsid w:val="00EE09B2"/>
    <w:rsid w:val="00EF04F1"/>
    <w:rsid w:val="00EF5470"/>
    <w:rsid w:val="00EF6435"/>
    <w:rsid w:val="00F056DF"/>
    <w:rsid w:val="00F10F6B"/>
    <w:rsid w:val="00F11EF3"/>
    <w:rsid w:val="00F22B3D"/>
    <w:rsid w:val="00F23697"/>
    <w:rsid w:val="00F35CB8"/>
    <w:rsid w:val="00F36BB7"/>
    <w:rsid w:val="00F42711"/>
    <w:rsid w:val="00F44A33"/>
    <w:rsid w:val="00F45CC3"/>
    <w:rsid w:val="00F47E14"/>
    <w:rsid w:val="00F54399"/>
    <w:rsid w:val="00F577B3"/>
    <w:rsid w:val="00F75EF8"/>
    <w:rsid w:val="00F76A3D"/>
    <w:rsid w:val="00F77E1F"/>
    <w:rsid w:val="00F82DB1"/>
    <w:rsid w:val="00F8331A"/>
    <w:rsid w:val="00F849B1"/>
    <w:rsid w:val="00F86679"/>
    <w:rsid w:val="00F87EAA"/>
    <w:rsid w:val="00F92B25"/>
    <w:rsid w:val="00F93D79"/>
    <w:rsid w:val="00F95F1F"/>
    <w:rsid w:val="00FB269F"/>
    <w:rsid w:val="00FB3809"/>
    <w:rsid w:val="00FC027E"/>
    <w:rsid w:val="00FD3AE1"/>
    <w:rsid w:val="00FD6330"/>
    <w:rsid w:val="00FD6CAB"/>
    <w:rsid w:val="00FE6B6C"/>
    <w:rsid w:val="00FE7039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DADFB2"/>
  <w15:docId w15:val="{9B920304-A84A-4634-ABC8-A3A8126D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WID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BE9FC-F36D-4504-863A-2EBBF44D6B9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4</TotalTime>
  <Pages>4</Pages>
  <Words>684</Words>
  <Characters>3848</Characters>
  <Application>Microsoft Office Word</Application>
  <DocSecurity>0</DocSecurity>
  <Lines>116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SSWID SSWID</dc:creator>
  <cp:keywords/>
  <dc:description/>
  <cp:lastModifiedBy>Chuck Fickett</cp:lastModifiedBy>
  <cp:revision>2</cp:revision>
  <cp:lastPrinted>2026-03-10T21:55:00Z</cp:lastPrinted>
  <dcterms:created xsi:type="dcterms:W3CDTF">2026-05-19T21:34:00Z</dcterms:created>
  <dcterms:modified xsi:type="dcterms:W3CDTF">2026-05-19T21:34:00Z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